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E8C" w:rsidRPr="001F1BB2" w:rsidRDefault="003D3986" w:rsidP="00B61C39">
      <w:pPr>
        <w:pBdr>
          <w:bottom w:val="single" w:sz="4" w:space="1" w:color="auto"/>
        </w:pBdr>
        <w:tabs>
          <w:tab w:val="left" w:pos="7938"/>
          <w:tab w:val="left" w:pos="8505"/>
        </w:tabs>
        <w:ind w:right="141"/>
        <w:jc w:val="center"/>
        <w:rPr>
          <w:rFonts w:ascii="PWHandscript" w:hAnsi="PWHandscript"/>
          <w:b/>
          <w:color w:val="663300"/>
          <w:sz w:val="72"/>
          <w:szCs w:val="72"/>
        </w:rPr>
      </w:pPr>
      <w:r>
        <w:rPr>
          <w:rFonts w:ascii="PWHandscript" w:hAnsi="PWHandscript"/>
          <w:b/>
          <w:color w:val="663300"/>
          <w:sz w:val="72"/>
          <w:szCs w:val="72"/>
        </w:rPr>
        <w:t>Salate</w:t>
      </w:r>
    </w:p>
    <w:p w:rsidR="001D05C6" w:rsidRPr="001F1BB2" w:rsidRDefault="001D05C6" w:rsidP="00EA3931">
      <w:pPr>
        <w:pStyle w:val="KeinLeerraum"/>
        <w:tabs>
          <w:tab w:val="left" w:pos="6237"/>
          <w:tab w:val="left" w:pos="8222"/>
        </w:tabs>
        <w:ind w:right="141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>Kleiner grüner Salat</w:t>
      </w:r>
      <w:r>
        <w:rPr>
          <w:rFonts w:ascii="PWHandscript" w:hAnsi="PWHandscript"/>
          <w:b/>
          <w:sz w:val="44"/>
          <w:szCs w:val="44"/>
        </w:rPr>
        <w:tab/>
      </w:r>
      <w:r w:rsidR="00EA3931">
        <w:rPr>
          <w:rFonts w:ascii="PWHandscript" w:hAnsi="PWHandscript"/>
          <w:b/>
          <w:sz w:val="44"/>
          <w:szCs w:val="44"/>
        </w:rPr>
        <w:tab/>
      </w:r>
      <w:r w:rsidR="00FC1CCD">
        <w:rPr>
          <w:rFonts w:ascii="PWHandscript" w:hAnsi="PWHandscript"/>
          <w:b/>
          <w:sz w:val="44"/>
          <w:szCs w:val="44"/>
        </w:rPr>
        <w:t xml:space="preserve"> </w:t>
      </w:r>
      <w:r w:rsidR="00010F02">
        <w:rPr>
          <w:rFonts w:ascii="PWHandscript" w:hAnsi="PWHandscript"/>
          <w:b/>
          <w:sz w:val="44"/>
          <w:szCs w:val="44"/>
        </w:rPr>
        <w:t xml:space="preserve"> </w:t>
      </w:r>
      <w:r w:rsidR="007036EF">
        <w:rPr>
          <w:rFonts w:ascii="PWHandscript" w:hAnsi="PWHandscript"/>
          <w:b/>
          <w:sz w:val="44"/>
          <w:szCs w:val="44"/>
        </w:rPr>
        <w:t>8.50</w:t>
      </w:r>
    </w:p>
    <w:p w:rsidR="001F1BB2" w:rsidRPr="001F1BB2" w:rsidRDefault="00FA644F" w:rsidP="00C26700">
      <w:pPr>
        <w:pStyle w:val="KeinLeerraum"/>
        <w:tabs>
          <w:tab w:val="left" w:pos="8222"/>
        </w:tabs>
        <w:ind w:right="-993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>Grüner Salat</w:t>
      </w:r>
      <w:r>
        <w:rPr>
          <w:rFonts w:ascii="PWHandscript" w:hAnsi="PWHandscript"/>
          <w:b/>
          <w:sz w:val="44"/>
          <w:szCs w:val="44"/>
        </w:rPr>
        <w:tab/>
      </w:r>
      <w:r w:rsidR="00C26700">
        <w:rPr>
          <w:rFonts w:ascii="PWHandscript" w:hAnsi="PWHandscript"/>
          <w:b/>
          <w:sz w:val="44"/>
          <w:szCs w:val="44"/>
        </w:rPr>
        <w:tab/>
      </w:r>
      <w:r w:rsidR="002E3FCB">
        <w:rPr>
          <w:rFonts w:ascii="PWHandscript" w:hAnsi="PWHandscript"/>
          <w:b/>
          <w:sz w:val="44"/>
          <w:szCs w:val="44"/>
        </w:rPr>
        <w:t>1</w:t>
      </w:r>
      <w:r w:rsidR="008449EC">
        <w:rPr>
          <w:rFonts w:ascii="PWHandscript" w:hAnsi="PWHandscript"/>
          <w:b/>
          <w:sz w:val="44"/>
          <w:szCs w:val="44"/>
        </w:rPr>
        <w:t>1</w:t>
      </w:r>
      <w:r w:rsidR="002E3FCB">
        <w:rPr>
          <w:rFonts w:ascii="PWHandscript" w:hAnsi="PWHandscript"/>
          <w:b/>
          <w:sz w:val="44"/>
          <w:szCs w:val="44"/>
        </w:rPr>
        <w:t>.--</w:t>
      </w:r>
    </w:p>
    <w:p w:rsidR="001D05C6" w:rsidRPr="001F1BB2" w:rsidRDefault="001D05C6" w:rsidP="00487E43">
      <w:pPr>
        <w:pStyle w:val="KeinLeerraum"/>
        <w:tabs>
          <w:tab w:val="left" w:pos="8222"/>
        </w:tabs>
        <w:ind w:right="-993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>Kleiner gemischter Salat</w:t>
      </w:r>
      <w:r>
        <w:rPr>
          <w:rFonts w:ascii="PWHandscript" w:hAnsi="PWHandscript"/>
          <w:b/>
          <w:sz w:val="44"/>
          <w:szCs w:val="44"/>
        </w:rPr>
        <w:tab/>
      </w:r>
      <w:r w:rsidR="007036EF">
        <w:rPr>
          <w:rFonts w:ascii="PWHandscript" w:hAnsi="PWHandscript"/>
          <w:b/>
          <w:sz w:val="44"/>
          <w:szCs w:val="44"/>
        </w:rPr>
        <w:t>10.50</w:t>
      </w:r>
    </w:p>
    <w:p w:rsidR="001F1BB2" w:rsidRDefault="00FA644F" w:rsidP="00010F02">
      <w:pPr>
        <w:pStyle w:val="KeinLeerraum"/>
        <w:tabs>
          <w:tab w:val="left" w:pos="8222"/>
          <w:tab w:val="left" w:pos="8789"/>
        </w:tabs>
        <w:ind w:right="-993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>Gemischter Salat</w:t>
      </w:r>
      <w:r>
        <w:rPr>
          <w:rFonts w:ascii="PWHandscript" w:hAnsi="PWHandscript"/>
          <w:b/>
          <w:sz w:val="44"/>
          <w:szCs w:val="44"/>
        </w:rPr>
        <w:tab/>
      </w:r>
      <w:r w:rsidR="00143D12" w:rsidRPr="0024445A">
        <w:rPr>
          <w:rFonts w:ascii="PWHandscript" w:hAnsi="PWHandscript"/>
          <w:b/>
          <w:sz w:val="44"/>
          <w:szCs w:val="44"/>
        </w:rPr>
        <w:t>1</w:t>
      </w:r>
      <w:r w:rsidR="007036EF">
        <w:rPr>
          <w:rFonts w:ascii="PWHandscript" w:hAnsi="PWHandscript"/>
          <w:b/>
          <w:sz w:val="44"/>
          <w:szCs w:val="44"/>
        </w:rPr>
        <w:t>3</w:t>
      </w:r>
      <w:r w:rsidR="00E76C92">
        <w:rPr>
          <w:rFonts w:ascii="PWHandscript" w:hAnsi="PWHandscript"/>
          <w:b/>
          <w:sz w:val="44"/>
          <w:szCs w:val="44"/>
        </w:rPr>
        <w:t>.50</w:t>
      </w:r>
    </w:p>
    <w:p w:rsidR="007036EF" w:rsidRDefault="007036EF" w:rsidP="007036EF">
      <w:pPr>
        <w:pStyle w:val="KeinLeerraum"/>
        <w:tabs>
          <w:tab w:val="left" w:pos="8080"/>
          <w:tab w:val="left" w:pos="8222"/>
          <w:tab w:val="left" w:pos="8789"/>
        </w:tabs>
        <w:ind w:right="-993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ab/>
      </w:r>
    </w:p>
    <w:p w:rsidR="003D3986" w:rsidRPr="001F1BB2" w:rsidRDefault="003D3986" w:rsidP="003D3986">
      <w:pPr>
        <w:pStyle w:val="KeinLeerraum"/>
        <w:pBdr>
          <w:bottom w:val="single" w:sz="4" w:space="1" w:color="auto"/>
        </w:pBdr>
        <w:tabs>
          <w:tab w:val="left" w:pos="8222"/>
        </w:tabs>
        <w:ind w:right="283"/>
        <w:jc w:val="center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color w:val="663300"/>
          <w:sz w:val="72"/>
          <w:szCs w:val="72"/>
        </w:rPr>
        <w:t>Hausgemachte Suppen</w:t>
      </w:r>
    </w:p>
    <w:p w:rsidR="002E3FCB" w:rsidRDefault="008449EC" w:rsidP="00143D12">
      <w:pPr>
        <w:tabs>
          <w:tab w:val="left" w:pos="8222"/>
        </w:tabs>
        <w:ind w:right="-680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 xml:space="preserve">Rindskraftbrühe mit </w:t>
      </w:r>
      <w:proofErr w:type="spellStart"/>
      <w:r>
        <w:rPr>
          <w:rFonts w:ascii="PWHandscript" w:hAnsi="PWHandscript"/>
          <w:b/>
          <w:sz w:val="44"/>
          <w:szCs w:val="44"/>
        </w:rPr>
        <w:t>Flädli</w:t>
      </w:r>
      <w:proofErr w:type="spellEnd"/>
      <w:r>
        <w:rPr>
          <w:rFonts w:ascii="PWHandscript" w:hAnsi="PWHandscript"/>
          <w:b/>
          <w:sz w:val="44"/>
          <w:szCs w:val="44"/>
        </w:rPr>
        <w:tab/>
        <w:t xml:space="preserve"> 10</w:t>
      </w:r>
      <w:r w:rsidR="00143D12">
        <w:rPr>
          <w:rFonts w:ascii="PWHandscript" w:hAnsi="PWHandscript"/>
          <w:b/>
          <w:sz w:val="44"/>
          <w:szCs w:val="44"/>
        </w:rPr>
        <w:t xml:space="preserve">.50  </w:t>
      </w:r>
      <w:r w:rsidR="002E3FCB">
        <w:rPr>
          <w:rFonts w:ascii="PWHandscript" w:hAnsi="PWHandscript"/>
          <w:b/>
          <w:sz w:val="44"/>
          <w:szCs w:val="44"/>
        </w:rPr>
        <w:t>Bündner Gerstensuppe</w:t>
      </w:r>
      <w:r w:rsidR="002E3FCB">
        <w:rPr>
          <w:rFonts w:ascii="PWHandscript" w:hAnsi="PWHandscript"/>
          <w:b/>
          <w:sz w:val="44"/>
          <w:szCs w:val="44"/>
        </w:rPr>
        <w:tab/>
        <w:t xml:space="preserve"> 13.50</w:t>
      </w:r>
    </w:p>
    <w:p w:rsidR="00143D12" w:rsidRPr="0053512B" w:rsidRDefault="00491D30" w:rsidP="00491D30">
      <w:pPr>
        <w:tabs>
          <w:tab w:val="left" w:pos="8364"/>
        </w:tabs>
        <w:ind w:right="-680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>Bouillon mit Speckknödel</w:t>
      </w:r>
      <w:r>
        <w:rPr>
          <w:rFonts w:ascii="PWHandscript" w:hAnsi="PWHandscript"/>
          <w:b/>
          <w:sz w:val="44"/>
          <w:szCs w:val="44"/>
        </w:rPr>
        <w:tab/>
        <w:t>14.</w:t>
      </w:r>
      <w:r w:rsidR="00143D12" w:rsidRPr="0053512B">
        <w:rPr>
          <w:rFonts w:ascii="PWHandscript" w:hAnsi="PWHandscript"/>
          <w:b/>
          <w:sz w:val="44"/>
          <w:szCs w:val="44"/>
        </w:rPr>
        <w:t>50</w:t>
      </w:r>
      <w:r w:rsidR="00143D12" w:rsidRPr="0053512B">
        <w:rPr>
          <w:rFonts w:ascii="PWHandscript" w:hAnsi="PWHandscript"/>
          <w:b/>
          <w:sz w:val="44"/>
          <w:szCs w:val="44"/>
        </w:rPr>
        <w:tab/>
      </w:r>
    </w:p>
    <w:p w:rsidR="00010F02" w:rsidRPr="005725C7" w:rsidRDefault="00010F02" w:rsidP="00DE6BE2">
      <w:pPr>
        <w:tabs>
          <w:tab w:val="left" w:pos="7680"/>
        </w:tabs>
        <w:ind w:right="283"/>
        <w:jc w:val="center"/>
        <w:rPr>
          <w:rFonts w:ascii="PWHandscript" w:hAnsi="PWHandscript"/>
          <w:b/>
          <w:color w:val="663300"/>
          <w:sz w:val="60"/>
          <w:szCs w:val="60"/>
        </w:rPr>
      </w:pPr>
    </w:p>
    <w:p w:rsidR="00715227" w:rsidRPr="001F1BB2" w:rsidRDefault="00715227" w:rsidP="00715227">
      <w:pPr>
        <w:pBdr>
          <w:bottom w:val="single" w:sz="4" w:space="1" w:color="auto"/>
        </w:pBdr>
        <w:tabs>
          <w:tab w:val="left" w:pos="7680"/>
        </w:tabs>
        <w:ind w:right="283"/>
        <w:jc w:val="center"/>
        <w:rPr>
          <w:rFonts w:ascii="PWHandscript" w:hAnsi="PWHandscript"/>
          <w:b/>
          <w:color w:val="663300"/>
          <w:sz w:val="72"/>
          <w:szCs w:val="72"/>
        </w:rPr>
      </w:pPr>
      <w:r>
        <w:rPr>
          <w:rFonts w:ascii="PWHandscript" w:hAnsi="PWHandscript"/>
          <w:b/>
          <w:color w:val="663300"/>
          <w:sz w:val="72"/>
          <w:szCs w:val="72"/>
        </w:rPr>
        <w:t>Immer wieder beliebt</w:t>
      </w:r>
    </w:p>
    <w:p w:rsidR="00715227" w:rsidRDefault="008449EC" w:rsidP="00715227">
      <w:pPr>
        <w:tabs>
          <w:tab w:val="left" w:pos="8364"/>
        </w:tabs>
        <w:spacing w:line="360" w:lineRule="auto"/>
        <w:ind w:right="-879"/>
        <w:rPr>
          <w:rFonts w:ascii="PWHandscript" w:hAnsi="PWHandscript"/>
          <w:b/>
          <w:sz w:val="44"/>
          <w:szCs w:val="44"/>
        </w:rPr>
      </w:pPr>
      <w:proofErr w:type="spellStart"/>
      <w:r>
        <w:rPr>
          <w:rFonts w:ascii="PWHandscript" w:hAnsi="PWHandscript"/>
          <w:b/>
          <w:sz w:val="44"/>
          <w:szCs w:val="44"/>
        </w:rPr>
        <w:t>Älplermagronen</w:t>
      </w:r>
      <w:proofErr w:type="spellEnd"/>
      <w:r>
        <w:rPr>
          <w:rFonts w:ascii="PWHandscript" w:hAnsi="PWHandscript"/>
          <w:b/>
          <w:sz w:val="44"/>
          <w:szCs w:val="44"/>
        </w:rPr>
        <w:t xml:space="preserve"> </w:t>
      </w:r>
      <w:r w:rsidRPr="00540A9D">
        <w:rPr>
          <w:rFonts w:ascii="PWHandscript" w:hAnsi="PWHandscript"/>
          <w:b/>
          <w:sz w:val="30"/>
          <w:szCs w:val="30"/>
        </w:rPr>
        <w:t>mit Apfelmus</w:t>
      </w:r>
      <w:r w:rsidR="00E55D8D">
        <w:rPr>
          <w:rFonts w:ascii="PWHandscript" w:hAnsi="PWHandscript"/>
          <w:b/>
          <w:sz w:val="44"/>
          <w:szCs w:val="44"/>
        </w:rPr>
        <w:t xml:space="preserve"> </w:t>
      </w:r>
      <w:r w:rsidR="00E55D8D">
        <w:rPr>
          <w:rFonts w:ascii="PWHandscript" w:hAnsi="PWHandscript"/>
          <w:b/>
          <w:sz w:val="44"/>
          <w:szCs w:val="44"/>
        </w:rPr>
        <w:tab/>
        <w:t>22.50</w:t>
      </w:r>
    </w:p>
    <w:p w:rsidR="00715227" w:rsidRDefault="00715227" w:rsidP="00E55D8D">
      <w:pPr>
        <w:tabs>
          <w:tab w:val="left" w:pos="5040"/>
          <w:tab w:val="left" w:pos="6663"/>
          <w:tab w:val="left" w:pos="8222"/>
        </w:tabs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 xml:space="preserve">Rindstartar </w:t>
      </w:r>
      <w:proofErr w:type="spellStart"/>
      <w:r>
        <w:rPr>
          <w:rFonts w:ascii="PWHandscript" w:hAnsi="PWHandscript"/>
          <w:b/>
          <w:sz w:val="44"/>
          <w:szCs w:val="44"/>
        </w:rPr>
        <w:t>SwissPrimB</w:t>
      </w:r>
      <w:r w:rsidR="008449EC">
        <w:rPr>
          <w:rFonts w:ascii="PWHandscript" w:hAnsi="PWHandscript"/>
          <w:b/>
          <w:sz w:val="44"/>
          <w:szCs w:val="44"/>
        </w:rPr>
        <w:t>eef</w:t>
      </w:r>
      <w:proofErr w:type="spellEnd"/>
      <w:r w:rsidR="008449EC">
        <w:rPr>
          <w:rFonts w:ascii="PWHandscript" w:hAnsi="PWHandscript"/>
          <w:b/>
          <w:sz w:val="44"/>
          <w:szCs w:val="44"/>
        </w:rPr>
        <w:t xml:space="preserve"> </w:t>
      </w:r>
      <w:r w:rsidR="00563EF0">
        <w:rPr>
          <w:rFonts w:ascii="PWHandscript" w:hAnsi="PWHandscript"/>
          <w:b/>
          <w:sz w:val="44"/>
          <w:szCs w:val="44"/>
        </w:rPr>
        <w:tab/>
      </w:r>
      <w:r w:rsidR="00563EF0">
        <w:rPr>
          <w:rFonts w:ascii="PWHandscript" w:hAnsi="PWHandscript"/>
          <w:b/>
          <w:sz w:val="44"/>
          <w:szCs w:val="44"/>
        </w:rPr>
        <w:tab/>
      </w:r>
      <w:r w:rsidR="00E55D8D">
        <w:rPr>
          <w:rFonts w:ascii="PWHandscript" w:hAnsi="PWHandscript"/>
          <w:b/>
          <w:sz w:val="44"/>
          <w:szCs w:val="44"/>
        </w:rPr>
        <w:t>27.50</w:t>
      </w:r>
      <w:r w:rsidR="00563EF0">
        <w:rPr>
          <w:rFonts w:ascii="PWHandscript" w:hAnsi="PWHandscript"/>
          <w:b/>
          <w:sz w:val="44"/>
          <w:szCs w:val="44"/>
        </w:rPr>
        <w:tab/>
      </w:r>
      <w:r w:rsidR="008449EC">
        <w:rPr>
          <w:rFonts w:ascii="PWHandscript" w:hAnsi="PWHandscript"/>
          <w:b/>
          <w:sz w:val="44"/>
          <w:szCs w:val="44"/>
        </w:rPr>
        <w:t>32.50</w:t>
      </w:r>
    </w:p>
    <w:p w:rsidR="00715227" w:rsidRDefault="00563EF0" w:rsidP="00E55D8D">
      <w:pPr>
        <w:tabs>
          <w:tab w:val="left" w:pos="5040"/>
          <w:tab w:val="left" w:pos="6804"/>
          <w:tab w:val="left" w:pos="8364"/>
        </w:tabs>
        <w:rPr>
          <w:rFonts w:ascii="PWHandscript" w:hAnsi="PWHandscript"/>
          <w:b/>
          <w:sz w:val="30"/>
          <w:szCs w:val="30"/>
        </w:rPr>
      </w:pPr>
      <w:r w:rsidRPr="00563EF0">
        <w:rPr>
          <w:rFonts w:ascii="PWHandscript" w:hAnsi="PWHandscript"/>
          <w:b/>
          <w:sz w:val="30"/>
          <w:szCs w:val="30"/>
        </w:rPr>
        <w:t xml:space="preserve">mit </w:t>
      </w:r>
      <w:r>
        <w:rPr>
          <w:rFonts w:ascii="PWHandscript" w:hAnsi="PWHandscript"/>
          <w:b/>
          <w:sz w:val="30"/>
          <w:szCs w:val="30"/>
        </w:rPr>
        <w:t xml:space="preserve">Salatbouquet, </w:t>
      </w:r>
      <w:proofErr w:type="spellStart"/>
      <w:r w:rsidRPr="00563EF0">
        <w:rPr>
          <w:rFonts w:ascii="PWHandscript" w:hAnsi="PWHandscript"/>
          <w:b/>
          <w:sz w:val="30"/>
          <w:szCs w:val="30"/>
        </w:rPr>
        <w:t>Toast</w:t>
      </w:r>
      <w:proofErr w:type="spellEnd"/>
      <w:r w:rsidRPr="00563EF0">
        <w:rPr>
          <w:rFonts w:ascii="PWHandscript" w:hAnsi="PWHandscript"/>
          <w:b/>
          <w:sz w:val="30"/>
          <w:szCs w:val="30"/>
        </w:rPr>
        <w:t xml:space="preserve"> und Butter</w:t>
      </w:r>
      <w:r>
        <w:rPr>
          <w:rFonts w:ascii="PWHandscript" w:hAnsi="PWHandscript"/>
          <w:b/>
          <w:sz w:val="44"/>
          <w:szCs w:val="44"/>
        </w:rPr>
        <w:tab/>
      </w:r>
      <w:r w:rsidR="00E76C92">
        <w:rPr>
          <w:rFonts w:ascii="PWHandscript" w:hAnsi="PWHandscript"/>
          <w:b/>
          <w:sz w:val="30"/>
          <w:szCs w:val="30"/>
        </w:rPr>
        <w:t xml:space="preserve">      </w:t>
      </w:r>
      <w:r>
        <w:rPr>
          <w:rFonts w:ascii="PWHandscript" w:hAnsi="PWHandscript"/>
          <w:b/>
          <w:sz w:val="30"/>
          <w:szCs w:val="30"/>
        </w:rPr>
        <w:t xml:space="preserve">        </w:t>
      </w:r>
    </w:p>
    <w:p w:rsidR="00E55D8D" w:rsidRDefault="00E55D8D" w:rsidP="00E55D8D">
      <w:pPr>
        <w:tabs>
          <w:tab w:val="left" w:pos="5040"/>
          <w:tab w:val="left" w:pos="6804"/>
          <w:tab w:val="left" w:pos="8364"/>
        </w:tabs>
        <w:rPr>
          <w:rFonts w:ascii="PWHandscript" w:hAnsi="PWHandscript"/>
          <w:b/>
          <w:color w:val="663300"/>
          <w:sz w:val="72"/>
          <w:szCs w:val="72"/>
        </w:rPr>
      </w:pPr>
    </w:p>
    <w:p w:rsidR="00EA3931" w:rsidRDefault="00EA3931" w:rsidP="00E55D8D">
      <w:pPr>
        <w:tabs>
          <w:tab w:val="left" w:pos="5040"/>
          <w:tab w:val="left" w:pos="6804"/>
          <w:tab w:val="left" w:pos="8364"/>
        </w:tabs>
        <w:rPr>
          <w:rFonts w:ascii="PWHandscript" w:hAnsi="PWHandscript"/>
          <w:b/>
          <w:color w:val="663300"/>
          <w:sz w:val="72"/>
          <w:szCs w:val="72"/>
        </w:rPr>
      </w:pPr>
    </w:p>
    <w:p w:rsidR="00EA3931" w:rsidRDefault="00EA3931" w:rsidP="00E55D8D">
      <w:pPr>
        <w:tabs>
          <w:tab w:val="left" w:pos="5040"/>
          <w:tab w:val="left" w:pos="6804"/>
          <w:tab w:val="left" w:pos="8364"/>
        </w:tabs>
        <w:rPr>
          <w:rFonts w:ascii="PWHandscript" w:hAnsi="PWHandscript"/>
          <w:b/>
          <w:color w:val="663300"/>
          <w:sz w:val="72"/>
          <w:szCs w:val="72"/>
        </w:rPr>
      </w:pPr>
    </w:p>
    <w:p w:rsidR="00DE6BE2" w:rsidRPr="00EA50FB" w:rsidRDefault="00DE6BE2" w:rsidP="00491D30">
      <w:pPr>
        <w:pBdr>
          <w:bottom w:val="single" w:sz="4" w:space="1" w:color="auto"/>
        </w:pBdr>
        <w:tabs>
          <w:tab w:val="left" w:pos="5040"/>
          <w:tab w:val="left" w:pos="8222"/>
        </w:tabs>
        <w:ind w:right="23"/>
        <w:jc w:val="center"/>
        <w:rPr>
          <w:rFonts w:ascii="PWHandscript" w:hAnsi="PWHandscript"/>
          <w:b/>
          <w:color w:val="663300"/>
          <w:sz w:val="72"/>
          <w:szCs w:val="72"/>
        </w:rPr>
      </w:pPr>
      <w:r>
        <w:rPr>
          <w:rFonts w:ascii="PWHandscript" w:hAnsi="PWHandscript"/>
          <w:b/>
          <w:color w:val="663300"/>
          <w:sz w:val="72"/>
          <w:szCs w:val="72"/>
        </w:rPr>
        <w:lastRenderedPageBreak/>
        <w:t xml:space="preserve">Fisch  </w:t>
      </w:r>
    </w:p>
    <w:p w:rsidR="002E3FCB" w:rsidRDefault="00DE6BE2" w:rsidP="00DE6BE2">
      <w:pPr>
        <w:pStyle w:val="KeinLeerraum"/>
        <w:spacing w:line="240" w:lineRule="atLeast"/>
        <w:ind w:right="-567"/>
        <w:rPr>
          <w:rFonts w:ascii="PWHandscript" w:hAnsi="PWHandscript"/>
          <w:b/>
          <w:sz w:val="44"/>
          <w:szCs w:val="44"/>
        </w:rPr>
      </w:pPr>
      <w:proofErr w:type="spellStart"/>
      <w:r>
        <w:rPr>
          <w:rFonts w:ascii="PWHandscript" w:hAnsi="PWHandscript"/>
          <w:b/>
          <w:sz w:val="44"/>
          <w:szCs w:val="44"/>
        </w:rPr>
        <w:t>Eglifilets</w:t>
      </w:r>
      <w:r w:rsidR="00C26700">
        <w:rPr>
          <w:rFonts w:ascii="PWHandscript" w:hAnsi="PWHandscript"/>
          <w:b/>
          <w:sz w:val="44"/>
          <w:szCs w:val="44"/>
        </w:rPr>
        <w:t>knusperli</w:t>
      </w:r>
      <w:proofErr w:type="spellEnd"/>
      <w:r>
        <w:rPr>
          <w:rFonts w:ascii="PWHandscript" w:hAnsi="PWHandscript"/>
          <w:b/>
          <w:sz w:val="44"/>
          <w:szCs w:val="44"/>
        </w:rPr>
        <w:t xml:space="preserve"> im </w:t>
      </w:r>
      <w:proofErr w:type="spellStart"/>
      <w:r>
        <w:rPr>
          <w:rFonts w:ascii="PWHandscript" w:hAnsi="PWHandscript"/>
          <w:b/>
          <w:sz w:val="44"/>
          <w:szCs w:val="44"/>
        </w:rPr>
        <w:t>Bierteig</w:t>
      </w:r>
      <w:proofErr w:type="spellEnd"/>
      <w:r w:rsidR="005C4451">
        <w:rPr>
          <w:rFonts w:ascii="PWHandscript" w:hAnsi="PWHandscript"/>
          <w:b/>
          <w:sz w:val="44"/>
          <w:szCs w:val="44"/>
        </w:rPr>
        <w:tab/>
      </w:r>
      <w:r w:rsidR="005C4451">
        <w:rPr>
          <w:rFonts w:ascii="PWHandscript" w:hAnsi="PWHandscript"/>
          <w:b/>
          <w:sz w:val="44"/>
          <w:szCs w:val="44"/>
        </w:rPr>
        <w:tab/>
      </w:r>
      <w:r w:rsidR="005C4451">
        <w:rPr>
          <w:rFonts w:ascii="PWHandscript" w:hAnsi="PWHandscript"/>
          <w:b/>
          <w:sz w:val="44"/>
          <w:szCs w:val="44"/>
        </w:rPr>
        <w:tab/>
      </w:r>
      <w:r w:rsidR="005C4451">
        <w:rPr>
          <w:rFonts w:ascii="PWHandscript" w:hAnsi="PWHandscript"/>
          <w:b/>
          <w:sz w:val="44"/>
          <w:szCs w:val="44"/>
        </w:rPr>
        <w:tab/>
      </w:r>
      <w:r w:rsidR="005C4451">
        <w:rPr>
          <w:rFonts w:ascii="PWHandscript" w:hAnsi="PWHandscript"/>
          <w:b/>
          <w:sz w:val="44"/>
          <w:szCs w:val="44"/>
        </w:rPr>
        <w:tab/>
        <w:t xml:space="preserve">   </w:t>
      </w:r>
      <w:r w:rsidR="00491D30">
        <w:rPr>
          <w:rFonts w:ascii="PWHandscript" w:hAnsi="PWHandscript"/>
          <w:b/>
          <w:sz w:val="44"/>
          <w:szCs w:val="44"/>
        </w:rPr>
        <w:t>27.</w:t>
      </w:r>
      <w:r w:rsidR="008449EC">
        <w:rPr>
          <w:rFonts w:ascii="PWHandscript" w:hAnsi="PWHandscript"/>
          <w:b/>
          <w:sz w:val="44"/>
          <w:szCs w:val="44"/>
        </w:rPr>
        <w:t>50</w:t>
      </w:r>
    </w:p>
    <w:p w:rsidR="00DE6BE2" w:rsidRPr="005C4451" w:rsidRDefault="005C5C38" w:rsidP="00DE6BE2">
      <w:pPr>
        <w:pStyle w:val="KeinLeerraum"/>
        <w:spacing w:line="240" w:lineRule="atLeast"/>
        <w:ind w:right="-567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 xml:space="preserve">mit </w:t>
      </w:r>
      <w:r w:rsidR="00C26700">
        <w:rPr>
          <w:rFonts w:ascii="PWHandscript" w:hAnsi="PWHandscript"/>
          <w:b/>
          <w:sz w:val="30"/>
          <w:szCs w:val="30"/>
        </w:rPr>
        <w:t>hausgemachter Sauce Tartar</w:t>
      </w:r>
      <w:r w:rsidR="00DE6BE2" w:rsidRPr="005C4451">
        <w:rPr>
          <w:rFonts w:ascii="PWHandscript" w:hAnsi="PWHandscript"/>
          <w:b/>
          <w:sz w:val="30"/>
          <w:szCs w:val="30"/>
        </w:rPr>
        <w:tab/>
      </w:r>
      <w:r w:rsidR="00DE6BE2" w:rsidRPr="005C4451">
        <w:rPr>
          <w:rFonts w:ascii="PWHandscript" w:hAnsi="PWHandscript"/>
          <w:b/>
          <w:sz w:val="30"/>
          <w:szCs w:val="30"/>
        </w:rPr>
        <w:tab/>
      </w:r>
      <w:r w:rsidR="002E3FCB" w:rsidRPr="005C4451">
        <w:rPr>
          <w:rFonts w:ascii="PWHandscript" w:hAnsi="PWHandscript"/>
          <w:b/>
          <w:sz w:val="30"/>
          <w:szCs w:val="30"/>
        </w:rPr>
        <w:tab/>
      </w:r>
      <w:r w:rsidR="002E3FCB" w:rsidRPr="005C4451">
        <w:rPr>
          <w:rFonts w:ascii="PWHandscript" w:hAnsi="PWHandscript"/>
          <w:b/>
          <w:sz w:val="30"/>
          <w:szCs w:val="30"/>
        </w:rPr>
        <w:tab/>
      </w:r>
      <w:r w:rsidR="002E3FCB" w:rsidRPr="005C4451">
        <w:rPr>
          <w:rFonts w:ascii="PWHandscript" w:hAnsi="PWHandscript"/>
          <w:b/>
          <w:sz w:val="30"/>
          <w:szCs w:val="30"/>
        </w:rPr>
        <w:tab/>
      </w:r>
      <w:r w:rsidR="002E3FCB" w:rsidRPr="005C4451">
        <w:rPr>
          <w:rFonts w:ascii="PWHandscript" w:hAnsi="PWHandscript"/>
          <w:b/>
          <w:sz w:val="30"/>
          <w:szCs w:val="30"/>
        </w:rPr>
        <w:tab/>
      </w:r>
    </w:p>
    <w:p w:rsidR="00715227" w:rsidRPr="005725C7" w:rsidRDefault="00715227" w:rsidP="00715227">
      <w:pPr>
        <w:pStyle w:val="KeinLeerraum"/>
        <w:ind w:right="-567"/>
        <w:rPr>
          <w:rFonts w:ascii="PWHandscript" w:hAnsi="PWHandscript"/>
          <w:b/>
          <w:sz w:val="60"/>
          <w:szCs w:val="60"/>
        </w:rPr>
      </w:pPr>
    </w:p>
    <w:p w:rsidR="003D3986" w:rsidRDefault="00DE6BE2" w:rsidP="00715227">
      <w:pPr>
        <w:pStyle w:val="KeinLeerraum"/>
        <w:pBdr>
          <w:bottom w:val="single" w:sz="4" w:space="1" w:color="auto"/>
        </w:pBdr>
        <w:ind w:right="-1"/>
        <w:rPr>
          <w:rFonts w:ascii="PWHandscript" w:hAnsi="PWHandscript"/>
          <w:b/>
          <w:sz w:val="44"/>
          <w:szCs w:val="44"/>
          <w:lang w:val="fr-CH"/>
        </w:rPr>
      </w:pPr>
      <w:r w:rsidRPr="001D05C6">
        <w:rPr>
          <w:rFonts w:ascii="PWHandscript" w:hAnsi="PWHandscript"/>
          <w:b/>
          <w:sz w:val="44"/>
          <w:szCs w:val="44"/>
        </w:rPr>
        <w:tab/>
      </w:r>
      <w:r w:rsidRPr="001D05C6">
        <w:rPr>
          <w:rFonts w:ascii="PWHandscript" w:hAnsi="PWHandscript"/>
          <w:b/>
          <w:sz w:val="44"/>
          <w:szCs w:val="44"/>
        </w:rPr>
        <w:tab/>
      </w:r>
      <w:r w:rsidR="003D3986">
        <w:rPr>
          <w:rFonts w:ascii="PWHandscript" w:hAnsi="PWHandscript"/>
          <w:b/>
          <w:color w:val="663300"/>
          <w:sz w:val="72"/>
          <w:szCs w:val="72"/>
        </w:rPr>
        <w:t>Vegetarische Gerichte</w:t>
      </w:r>
    </w:p>
    <w:p w:rsidR="003D3986" w:rsidRPr="00CE2692" w:rsidRDefault="003D3986" w:rsidP="0010385E">
      <w:pPr>
        <w:tabs>
          <w:tab w:val="left" w:pos="7920"/>
          <w:tab w:val="left" w:pos="8222"/>
        </w:tabs>
        <w:spacing w:line="360" w:lineRule="auto"/>
        <w:ind w:right="-879"/>
        <w:rPr>
          <w:rFonts w:ascii="PWHandscript" w:hAnsi="PWHandscript"/>
          <w:b/>
          <w:sz w:val="44"/>
          <w:szCs w:val="44"/>
          <w:lang w:val="fr-CH"/>
        </w:rPr>
      </w:pPr>
      <w:r w:rsidRPr="00CE2692">
        <w:rPr>
          <w:rFonts w:ascii="PWHandscript" w:hAnsi="PWHandscript"/>
          <w:b/>
          <w:sz w:val="44"/>
          <w:szCs w:val="44"/>
          <w:lang w:val="fr-CH"/>
        </w:rPr>
        <w:t>Spaghett</w:t>
      </w:r>
      <w:r>
        <w:rPr>
          <w:rFonts w:ascii="PWHandscript" w:hAnsi="PWHandscript"/>
          <w:b/>
          <w:sz w:val="44"/>
          <w:szCs w:val="44"/>
          <w:lang w:val="fr-CH"/>
        </w:rPr>
        <w:t xml:space="preserve">i *La Cantina* </w:t>
      </w:r>
      <w:r w:rsidRPr="00563EF0">
        <w:rPr>
          <w:rFonts w:ascii="PWHandscript" w:hAnsi="PWHandscript"/>
          <w:b/>
          <w:sz w:val="30"/>
          <w:szCs w:val="30"/>
          <w:lang w:val="fr-CH"/>
        </w:rPr>
        <w:t xml:space="preserve">mit </w:t>
      </w:r>
      <w:proofErr w:type="spellStart"/>
      <w:r w:rsidRPr="00563EF0">
        <w:rPr>
          <w:rFonts w:ascii="PWHandscript" w:hAnsi="PWHandscript"/>
          <w:b/>
          <w:sz w:val="30"/>
          <w:szCs w:val="30"/>
          <w:lang w:val="fr-CH"/>
        </w:rPr>
        <w:t>Peperoncini</w:t>
      </w:r>
      <w:proofErr w:type="spellEnd"/>
      <w:r>
        <w:rPr>
          <w:rFonts w:ascii="PWHandscript" w:hAnsi="PWHandscript"/>
          <w:b/>
          <w:sz w:val="44"/>
          <w:szCs w:val="44"/>
          <w:lang w:val="fr-CH"/>
        </w:rPr>
        <w:tab/>
      </w:r>
      <w:r>
        <w:rPr>
          <w:rFonts w:ascii="PWHandscript" w:hAnsi="PWHandscript"/>
          <w:b/>
          <w:sz w:val="44"/>
          <w:szCs w:val="44"/>
          <w:lang w:val="fr-CH"/>
        </w:rPr>
        <w:tab/>
      </w:r>
      <w:r w:rsidRPr="00CE2692">
        <w:rPr>
          <w:rFonts w:ascii="PWHandscript" w:hAnsi="PWHandscript"/>
          <w:b/>
          <w:sz w:val="44"/>
          <w:szCs w:val="44"/>
          <w:lang w:val="fr-CH"/>
        </w:rPr>
        <w:t>21</w:t>
      </w:r>
      <w:proofErr w:type="gramStart"/>
      <w:r w:rsidRPr="00CE2692">
        <w:rPr>
          <w:rFonts w:ascii="PWHandscript" w:hAnsi="PWHandscript"/>
          <w:b/>
          <w:sz w:val="44"/>
          <w:szCs w:val="44"/>
          <w:lang w:val="fr-CH"/>
        </w:rPr>
        <w:t>.--</w:t>
      </w:r>
      <w:proofErr w:type="gramEnd"/>
    </w:p>
    <w:p w:rsidR="00E55D8D" w:rsidRPr="00E55D8D" w:rsidRDefault="00E55D8D" w:rsidP="0010385E">
      <w:pPr>
        <w:tabs>
          <w:tab w:val="left" w:pos="8222"/>
          <w:tab w:val="left" w:pos="9072"/>
        </w:tabs>
        <w:spacing w:line="360" w:lineRule="auto"/>
        <w:ind w:right="-879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>Rösti *Alina*</w:t>
      </w:r>
      <w:r w:rsidRPr="00E55D8D">
        <w:rPr>
          <w:rFonts w:ascii="PWHandscript" w:hAnsi="PWHandscript"/>
          <w:b/>
          <w:sz w:val="30"/>
          <w:szCs w:val="30"/>
        </w:rPr>
        <w:t xml:space="preserve">mit Gemüsestreifen und </w:t>
      </w:r>
      <w:proofErr w:type="spellStart"/>
      <w:r w:rsidR="00491D30">
        <w:rPr>
          <w:rFonts w:ascii="PWHandscript" w:hAnsi="PWHandscript"/>
          <w:b/>
          <w:sz w:val="30"/>
          <w:szCs w:val="30"/>
        </w:rPr>
        <w:t>Bergkäse</w:t>
      </w:r>
      <w:proofErr w:type="spellEnd"/>
      <w:r w:rsidR="00491D30">
        <w:rPr>
          <w:rFonts w:ascii="PWHandscript" w:hAnsi="PWHandscript"/>
          <w:b/>
          <w:sz w:val="30"/>
          <w:szCs w:val="30"/>
        </w:rPr>
        <w:t xml:space="preserve"> überb</w:t>
      </w:r>
      <w:r w:rsidRPr="00E55D8D">
        <w:rPr>
          <w:rFonts w:ascii="PWHandscript" w:hAnsi="PWHandscript"/>
          <w:b/>
          <w:sz w:val="30"/>
          <w:szCs w:val="30"/>
        </w:rPr>
        <w:t>acken</w:t>
      </w:r>
      <w:r>
        <w:rPr>
          <w:rFonts w:ascii="PWHandscript" w:hAnsi="PWHandscript"/>
          <w:b/>
          <w:sz w:val="30"/>
          <w:szCs w:val="30"/>
        </w:rPr>
        <w:tab/>
      </w:r>
      <w:r>
        <w:rPr>
          <w:rFonts w:ascii="PWHandscript" w:hAnsi="PWHandscript"/>
          <w:b/>
          <w:sz w:val="44"/>
          <w:szCs w:val="44"/>
        </w:rPr>
        <w:t>23.50</w:t>
      </w:r>
    </w:p>
    <w:p w:rsidR="003D3986" w:rsidRDefault="002E3FCB" w:rsidP="008449EC">
      <w:pPr>
        <w:tabs>
          <w:tab w:val="left" w:pos="8222"/>
          <w:tab w:val="left" w:pos="9214"/>
        </w:tabs>
        <w:spacing w:line="360" w:lineRule="auto"/>
        <w:ind w:right="284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 xml:space="preserve">Rösti *Danis* </w:t>
      </w:r>
      <w:r w:rsidRPr="00CC3922">
        <w:rPr>
          <w:rFonts w:ascii="PWHandscript" w:hAnsi="PWHandscript"/>
          <w:b/>
          <w:sz w:val="30"/>
          <w:szCs w:val="30"/>
        </w:rPr>
        <w:t xml:space="preserve">mit </w:t>
      </w:r>
      <w:proofErr w:type="spellStart"/>
      <w:r w:rsidRPr="00CC3922">
        <w:rPr>
          <w:rFonts w:ascii="PWHandscript" w:hAnsi="PWHandscript"/>
          <w:b/>
          <w:sz w:val="30"/>
          <w:szCs w:val="30"/>
        </w:rPr>
        <w:t>Bergkäse</w:t>
      </w:r>
      <w:proofErr w:type="spellEnd"/>
      <w:r w:rsidRPr="00CC3922">
        <w:rPr>
          <w:rFonts w:ascii="PWHandscript" w:hAnsi="PWHandscript"/>
          <w:b/>
          <w:sz w:val="30"/>
          <w:szCs w:val="30"/>
        </w:rPr>
        <w:t xml:space="preserve"> überbacken und Spiegelei</w:t>
      </w:r>
      <w:r w:rsidR="008449EC">
        <w:rPr>
          <w:rFonts w:ascii="PWHandscript" w:hAnsi="PWHandscript"/>
          <w:b/>
          <w:sz w:val="44"/>
          <w:szCs w:val="44"/>
        </w:rPr>
        <w:tab/>
        <w:t>2</w:t>
      </w:r>
      <w:r w:rsidR="00E55D8D">
        <w:rPr>
          <w:rFonts w:ascii="PWHandscript" w:hAnsi="PWHandscript"/>
          <w:b/>
          <w:sz w:val="44"/>
          <w:szCs w:val="44"/>
        </w:rPr>
        <w:t>4</w:t>
      </w:r>
      <w:r w:rsidR="00491D30">
        <w:rPr>
          <w:rFonts w:ascii="PWHandscript" w:hAnsi="PWHandscript"/>
          <w:b/>
          <w:sz w:val="44"/>
          <w:szCs w:val="44"/>
        </w:rPr>
        <w:t>.50</w:t>
      </w:r>
    </w:p>
    <w:p w:rsidR="008449EC" w:rsidRDefault="007C7D6B" w:rsidP="008449EC">
      <w:pPr>
        <w:tabs>
          <w:tab w:val="left" w:pos="8222"/>
          <w:tab w:val="left" w:pos="9214"/>
        </w:tabs>
        <w:spacing w:line="360" w:lineRule="auto"/>
        <w:ind w:right="284"/>
        <w:rPr>
          <w:rFonts w:ascii="PWHandscript" w:hAnsi="PWHandscript"/>
          <w:b/>
          <w:sz w:val="44"/>
          <w:szCs w:val="44"/>
        </w:rPr>
      </w:pPr>
      <w:proofErr w:type="spellStart"/>
      <w:r>
        <w:rPr>
          <w:rFonts w:ascii="PWHandscript" w:hAnsi="PWHandscript"/>
          <w:b/>
          <w:sz w:val="44"/>
          <w:szCs w:val="44"/>
        </w:rPr>
        <w:t>Steinpilzrisotto</w:t>
      </w:r>
      <w:proofErr w:type="spellEnd"/>
      <w:r>
        <w:rPr>
          <w:rFonts w:ascii="PWHandscript" w:hAnsi="PWHandscript"/>
          <w:b/>
          <w:sz w:val="44"/>
          <w:szCs w:val="44"/>
        </w:rPr>
        <w:tab/>
        <w:t>28</w:t>
      </w:r>
      <w:r w:rsidR="00E55D8D">
        <w:rPr>
          <w:rFonts w:ascii="PWHandscript" w:hAnsi="PWHandscript"/>
          <w:b/>
          <w:sz w:val="44"/>
          <w:szCs w:val="44"/>
        </w:rPr>
        <w:t>.--</w:t>
      </w:r>
    </w:p>
    <w:p w:rsidR="005725C7" w:rsidRDefault="00E55D8D" w:rsidP="00491D30">
      <w:pPr>
        <w:tabs>
          <w:tab w:val="left" w:pos="8222"/>
          <w:tab w:val="left" w:pos="9214"/>
        </w:tabs>
        <w:ind w:right="284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 xml:space="preserve">Hausgemachte </w:t>
      </w:r>
      <w:proofErr w:type="spellStart"/>
      <w:r>
        <w:rPr>
          <w:rFonts w:ascii="PWHandscript" w:hAnsi="PWHandscript"/>
          <w:b/>
          <w:sz w:val="44"/>
          <w:szCs w:val="44"/>
        </w:rPr>
        <w:t>Knödeltries</w:t>
      </w:r>
      <w:proofErr w:type="spellEnd"/>
      <w:r>
        <w:rPr>
          <w:rFonts w:ascii="PWHandscript" w:hAnsi="PWHandscript"/>
          <w:b/>
          <w:sz w:val="44"/>
          <w:szCs w:val="44"/>
        </w:rPr>
        <w:t xml:space="preserve"> </w:t>
      </w:r>
      <w:r>
        <w:rPr>
          <w:rFonts w:ascii="PWHandscript" w:hAnsi="PWHandscript"/>
          <w:b/>
          <w:sz w:val="30"/>
          <w:szCs w:val="30"/>
        </w:rPr>
        <w:t>an Pilzrahmsauce</w:t>
      </w:r>
      <w:r>
        <w:rPr>
          <w:rFonts w:ascii="PWHandscript" w:hAnsi="PWHandscript"/>
          <w:b/>
          <w:sz w:val="30"/>
          <w:szCs w:val="30"/>
        </w:rPr>
        <w:tab/>
      </w:r>
      <w:r w:rsidR="00491D30">
        <w:rPr>
          <w:rFonts w:ascii="PWHandscript" w:hAnsi="PWHandscript"/>
          <w:b/>
          <w:sz w:val="30"/>
          <w:szCs w:val="30"/>
        </w:rPr>
        <w:t xml:space="preserve"> </w:t>
      </w:r>
      <w:r w:rsidRPr="00E55D8D">
        <w:rPr>
          <w:rFonts w:ascii="PWHandscript" w:hAnsi="PWHandscript"/>
          <w:b/>
          <w:sz w:val="44"/>
          <w:szCs w:val="44"/>
        </w:rPr>
        <w:t>31.50</w:t>
      </w:r>
    </w:p>
    <w:p w:rsidR="00E55D8D" w:rsidRPr="00E55D8D" w:rsidRDefault="005725C7" w:rsidP="005725C7">
      <w:pPr>
        <w:tabs>
          <w:tab w:val="left" w:pos="8222"/>
          <w:tab w:val="left" w:pos="9214"/>
        </w:tabs>
        <w:ind w:right="284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>2 Käseknödel</w:t>
      </w:r>
      <w:r w:rsidR="00E55D8D" w:rsidRPr="00E55D8D">
        <w:rPr>
          <w:rFonts w:ascii="PWHandscript" w:hAnsi="PWHandscript"/>
          <w:b/>
          <w:sz w:val="30"/>
          <w:szCs w:val="30"/>
        </w:rPr>
        <w:t xml:space="preserve"> und 1 Spinat</w:t>
      </w:r>
      <w:r>
        <w:rPr>
          <w:rFonts w:ascii="PWHandscript" w:hAnsi="PWHandscript"/>
          <w:b/>
          <w:sz w:val="30"/>
          <w:szCs w:val="30"/>
        </w:rPr>
        <w:t>knödel</w:t>
      </w:r>
    </w:p>
    <w:p w:rsidR="008449EC" w:rsidRPr="005725C7" w:rsidRDefault="008449EC" w:rsidP="00143D12">
      <w:pPr>
        <w:pStyle w:val="KeinLeerraum"/>
        <w:pBdr>
          <w:bottom w:val="single" w:sz="4" w:space="1" w:color="auto"/>
        </w:pBdr>
        <w:ind w:right="283"/>
        <w:jc w:val="center"/>
        <w:rPr>
          <w:rFonts w:ascii="PWHandscript" w:hAnsi="PWHandscript"/>
          <w:b/>
          <w:color w:val="663300"/>
          <w:sz w:val="60"/>
          <w:szCs w:val="60"/>
        </w:rPr>
      </w:pPr>
    </w:p>
    <w:p w:rsidR="00143D12" w:rsidRDefault="00143D12" w:rsidP="00143D12">
      <w:pPr>
        <w:pStyle w:val="KeinLeerraum"/>
        <w:pBdr>
          <w:bottom w:val="single" w:sz="4" w:space="1" w:color="auto"/>
        </w:pBdr>
        <w:ind w:right="283"/>
        <w:jc w:val="center"/>
        <w:rPr>
          <w:rFonts w:ascii="PWHandscript" w:hAnsi="PWHandscript"/>
          <w:b/>
          <w:color w:val="663300"/>
          <w:sz w:val="72"/>
          <w:szCs w:val="72"/>
        </w:rPr>
      </w:pPr>
      <w:r>
        <w:rPr>
          <w:rFonts w:ascii="PWHandscript" w:hAnsi="PWHandscript"/>
          <w:b/>
          <w:color w:val="663300"/>
          <w:sz w:val="72"/>
          <w:szCs w:val="72"/>
        </w:rPr>
        <w:t>Bündner Spezialitäten</w:t>
      </w:r>
    </w:p>
    <w:p w:rsidR="00C26700" w:rsidRDefault="00C26700" w:rsidP="00C26700">
      <w:pPr>
        <w:tabs>
          <w:tab w:val="left" w:pos="8222"/>
        </w:tabs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 xml:space="preserve">Hausgemachte </w:t>
      </w:r>
      <w:proofErr w:type="spellStart"/>
      <w:r>
        <w:rPr>
          <w:rFonts w:ascii="PWHandscript" w:hAnsi="PWHandscript"/>
          <w:b/>
          <w:sz w:val="44"/>
          <w:szCs w:val="44"/>
        </w:rPr>
        <w:t>Capuns</w:t>
      </w:r>
      <w:proofErr w:type="spellEnd"/>
      <w:r>
        <w:rPr>
          <w:rFonts w:ascii="PWHandscript" w:hAnsi="PWHandscript"/>
          <w:b/>
          <w:sz w:val="44"/>
          <w:szCs w:val="44"/>
        </w:rPr>
        <w:t xml:space="preserve"> </w:t>
      </w:r>
      <w:r w:rsidRPr="00423C4D">
        <w:rPr>
          <w:rFonts w:ascii="PWHandscript" w:hAnsi="PWHandscript"/>
          <w:b/>
          <w:sz w:val="30"/>
          <w:szCs w:val="30"/>
        </w:rPr>
        <w:t>nach Art des Hauses</w:t>
      </w:r>
      <w:r w:rsidRPr="00C556E5">
        <w:rPr>
          <w:rFonts w:ascii="PWHandscript" w:hAnsi="PWHandscript"/>
          <w:b/>
          <w:sz w:val="30"/>
          <w:szCs w:val="30"/>
        </w:rPr>
        <w:t xml:space="preserve"> </w:t>
      </w:r>
      <w:r>
        <w:rPr>
          <w:rFonts w:ascii="PWHandscript" w:hAnsi="PWHandscript"/>
          <w:b/>
          <w:sz w:val="30"/>
          <w:szCs w:val="30"/>
        </w:rPr>
        <w:tab/>
      </w:r>
      <w:r>
        <w:rPr>
          <w:rFonts w:ascii="PWHandscript" w:hAnsi="PWHandscript"/>
          <w:b/>
          <w:sz w:val="44"/>
          <w:szCs w:val="44"/>
        </w:rPr>
        <w:t>2</w:t>
      </w:r>
      <w:r w:rsidR="005725C7">
        <w:rPr>
          <w:rFonts w:ascii="PWHandscript" w:hAnsi="PWHandscript"/>
          <w:b/>
          <w:sz w:val="44"/>
          <w:szCs w:val="44"/>
        </w:rPr>
        <w:t>9</w:t>
      </w:r>
      <w:r>
        <w:rPr>
          <w:rFonts w:ascii="PWHandscript" w:hAnsi="PWHandscript"/>
          <w:b/>
          <w:sz w:val="44"/>
          <w:szCs w:val="44"/>
        </w:rPr>
        <w:t>.50</w:t>
      </w:r>
    </w:p>
    <w:p w:rsidR="00C26700" w:rsidRDefault="00C26700" w:rsidP="00C26700">
      <w:pPr>
        <w:tabs>
          <w:tab w:val="left" w:pos="7938"/>
        </w:tabs>
        <w:ind w:right="-255"/>
        <w:rPr>
          <w:rFonts w:ascii="PWHandscript" w:hAnsi="PWHandscript"/>
          <w:b/>
          <w:sz w:val="30"/>
          <w:szCs w:val="30"/>
        </w:rPr>
      </w:pPr>
      <w:r w:rsidRPr="00DF1B5A">
        <w:rPr>
          <w:rFonts w:ascii="PWHandscript" w:hAnsi="PWHandscript"/>
          <w:b/>
          <w:sz w:val="30"/>
          <w:szCs w:val="30"/>
        </w:rPr>
        <w:t xml:space="preserve">mit Landjäger, Rohschinken, </w:t>
      </w:r>
      <w:proofErr w:type="spellStart"/>
      <w:r w:rsidRPr="00DF1B5A">
        <w:rPr>
          <w:rFonts w:ascii="PWHandscript" w:hAnsi="PWHandscript"/>
          <w:b/>
          <w:sz w:val="30"/>
          <w:szCs w:val="30"/>
        </w:rPr>
        <w:t>B</w:t>
      </w:r>
      <w:r>
        <w:rPr>
          <w:rFonts w:ascii="PWHandscript" w:hAnsi="PWHandscript"/>
          <w:b/>
          <w:sz w:val="30"/>
          <w:szCs w:val="30"/>
        </w:rPr>
        <w:t>ündnerfleisch</w:t>
      </w:r>
      <w:proofErr w:type="spellEnd"/>
      <w:r>
        <w:rPr>
          <w:rFonts w:ascii="PWHandscript" w:hAnsi="PWHandscript"/>
          <w:b/>
          <w:sz w:val="30"/>
          <w:szCs w:val="30"/>
        </w:rPr>
        <w:t xml:space="preserve">, </w:t>
      </w:r>
      <w:proofErr w:type="spellStart"/>
      <w:r>
        <w:rPr>
          <w:rFonts w:ascii="PWHandscript" w:hAnsi="PWHandscript"/>
          <w:b/>
          <w:sz w:val="30"/>
          <w:szCs w:val="30"/>
        </w:rPr>
        <w:t>Coppa</w:t>
      </w:r>
      <w:proofErr w:type="spellEnd"/>
      <w:r>
        <w:rPr>
          <w:rFonts w:ascii="PWHandscript" w:hAnsi="PWHandscript"/>
          <w:b/>
          <w:sz w:val="30"/>
          <w:szCs w:val="30"/>
        </w:rPr>
        <w:t>, Käse, Milchbouillon</w:t>
      </w:r>
      <w:r w:rsidRPr="008309C5">
        <w:rPr>
          <w:rFonts w:ascii="PWHandscript" w:hAnsi="PWHandscript"/>
          <w:b/>
          <w:sz w:val="30"/>
          <w:szCs w:val="30"/>
        </w:rPr>
        <w:t xml:space="preserve"> </w:t>
      </w:r>
    </w:p>
    <w:p w:rsidR="00C26700" w:rsidRPr="008309C5" w:rsidRDefault="00C26700" w:rsidP="00C26700">
      <w:pPr>
        <w:tabs>
          <w:tab w:val="left" w:pos="7938"/>
        </w:tabs>
        <w:ind w:right="-255"/>
        <w:rPr>
          <w:rFonts w:ascii="PWHandscript" w:hAnsi="PWHandscript"/>
          <w:b/>
          <w:sz w:val="30"/>
          <w:szCs w:val="30"/>
        </w:rPr>
      </w:pPr>
    </w:p>
    <w:p w:rsidR="00DE60F0" w:rsidRDefault="00DE60F0" w:rsidP="00C26700">
      <w:pPr>
        <w:tabs>
          <w:tab w:val="left" w:pos="7938"/>
        </w:tabs>
        <w:ind w:right="-683"/>
        <w:rPr>
          <w:rFonts w:ascii="PWHandscript" w:hAnsi="PWHandscript"/>
          <w:b/>
          <w:sz w:val="30"/>
          <w:szCs w:val="30"/>
        </w:rPr>
      </w:pPr>
    </w:p>
    <w:p w:rsidR="00E34DA9" w:rsidRDefault="00E34DA9" w:rsidP="00C26700">
      <w:pPr>
        <w:tabs>
          <w:tab w:val="left" w:pos="7938"/>
        </w:tabs>
        <w:ind w:right="-683"/>
        <w:rPr>
          <w:rFonts w:ascii="PWHandscript" w:hAnsi="PWHandscript"/>
          <w:b/>
          <w:sz w:val="30"/>
          <w:szCs w:val="30"/>
        </w:rPr>
      </w:pPr>
    </w:p>
    <w:p w:rsidR="00E34DA9" w:rsidRPr="008309C5" w:rsidRDefault="00E34DA9" w:rsidP="00C26700">
      <w:pPr>
        <w:tabs>
          <w:tab w:val="left" w:pos="7938"/>
        </w:tabs>
        <w:ind w:right="-683"/>
        <w:rPr>
          <w:rFonts w:ascii="PWHandscript" w:hAnsi="PWHandscript"/>
          <w:b/>
          <w:sz w:val="30"/>
          <w:szCs w:val="30"/>
        </w:rPr>
      </w:pPr>
    </w:p>
    <w:p w:rsidR="005F2249" w:rsidRDefault="003D3986" w:rsidP="003D3986">
      <w:pPr>
        <w:pBdr>
          <w:bottom w:val="single" w:sz="4" w:space="1" w:color="auto"/>
        </w:pBdr>
        <w:tabs>
          <w:tab w:val="left" w:pos="5040"/>
          <w:tab w:val="left" w:pos="7680"/>
        </w:tabs>
        <w:ind w:right="283"/>
        <w:jc w:val="center"/>
        <w:rPr>
          <w:rFonts w:ascii="PWHandscript" w:hAnsi="PWHandscript"/>
          <w:b/>
          <w:color w:val="663300"/>
          <w:sz w:val="72"/>
          <w:szCs w:val="72"/>
        </w:rPr>
      </w:pPr>
      <w:r>
        <w:rPr>
          <w:rFonts w:ascii="PWHandscript" w:hAnsi="PWHandscript"/>
          <w:b/>
          <w:color w:val="663300"/>
          <w:sz w:val="72"/>
          <w:szCs w:val="72"/>
        </w:rPr>
        <w:lastRenderedPageBreak/>
        <w:t>D</w:t>
      </w:r>
      <w:r w:rsidR="005F2249" w:rsidRPr="005F2249">
        <w:rPr>
          <w:rFonts w:ascii="PWHandscript" w:hAnsi="PWHandscript"/>
          <w:b/>
          <w:color w:val="663300"/>
          <w:sz w:val="72"/>
          <w:szCs w:val="72"/>
        </w:rPr>
        <w:t>ie Klassiker</w:t>
      </w:r>
    </w:p>
    <w:p w:rsidR="00143D12" w:rsidRDefault="00143D12" w:rsidP="00396193">
      <w:pPr>
        <w:tabs>
          <w:tab w:val="left" w:pos="7088"/>
          <w:tab w:val="left" w:pos="8080"/>
          <w:tab w:val="left" w:pos="8789"/>
        </w:tabs>
        <w:ind w:right="-879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>Kalbs</w:t>
      </w:r>
      <w:r w:rsidR="003D3986">
        <w:rPr>
          <w:rFonts w:ascii="PWHandscript" w:hAnsi="PWHandscript"/>
          <w:b/>
          <w:sz w:val="44"/>
          <w:szCs w:val="44"/>
        </w:rPr>
        <w:t xml:space="preserve">bratwurst </w:t>
      </w:r>
      <w:r w:rsidR="003D3986" w:rsidRPr="00C26700">
        <w:rPr>
          <w:rFonts w:ascii="PWHandscript" w:hAnsi="PWHandscript"/>
          <w:b/>
          <w:sz w:val="30"/>
          <w:szCs w:val="30"/>
        </w:rPr>
        <w:t>an Zwiebelsauce</w:t>
      </w:r>
      <w:r w:rsidR="003D3986">
        <w:rPr>
          <w:rFonts w:ascii="PWHandscript" w:hAnsi="PWHandscript"/>
          <w:b/>
          <w:sz w:val="44"/>
          <w:szCs w:val="44"/>
        </w:rPr>
        <w:tab/>
      </w:r>
      <w:r w:rsidR="003D3986">
        <w:rPr>
          <w:rFonts w:ascii="PWHandscript" w:hAnsi="PWHandscript"/>
          <w:b/>
          <w:sz w:val="44"/>
          <w:szCs w:val="44"/>
        </w:rPr>
        <w:tab/>
      </w:r>
      <w:r w:rsidR="008449EC">
        <w:rPr>
          <w:rFonts w:ascii="PWHandscript" w:hAnsi="PWHandscript"/>
          <w:b/>
          <w:sz w:val="44"/>
          <w:szCs w:val="44"/>
        </w:rPr>
        <w:t xml:space="preserve"> 25.50</w:t>
      </w:r>
    </w:p>
    <w:p w:rsidR="008449EC" w:rsidRDefault="008449EC" w:rsidP="00396193">
      <w:pPr>
        <w:tabs>
          <w:tab w:val="left" w:pos="7088"/>
          <w:tab w:val="left" w:pos="8080"/>
          <w:tab w:val="left" w:pos="8789"/>
        </w:tabs>
        <w:ind w:right="-879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 xml:space="preserve">Schweinsrahmschnitzel </w:t>
      </w:r>
      <w:r w:rsidRPr="008449EC">
        <w:rPr>
          <w:rFonts w:ascii="PWHandscript" w:hAnsi="PWHandscript"/>
          <w:b/>
          <w:sz w:val="30"/>
          <w:szCs w:val="30"/>
        </w:rPr>
        <w:t>mit Champignon</w:t>
      </w:r>
      <w:r w:rsidR="00C26700">
        <w:rPr>
          <w:rFonts w:ascii="PWHandscript" w:hAnsi="PWHandscript"/>
          <w:b/>
          <w:sz w:val="30"/>
          <w:szCs w:val="30"/>
        </w:rPr>
        <w:t>-R</w:t>
      </w:r>
      <w:r w:rsidRPr="008449EC">
        <w:rPr>
          <w:rFonts w:ascii="PWHandscript" w:hAnsi="PWHandscript"/>
          <w:b/>
          <w:sz w:val="30"/>
          <w:szCs w:val="30"/>
        </w:rPr>
        <w:t>ahmsauce</w:t>
      </w:r>
      <w:r>
        <w:rPr>
          <w:rFonts w:ascii="PWHandscript" w:hAnsi="PWHandscript"/>
          <w:b/>
          <w:sz w:val="30"/>
          <w:szCs w:val="30"/>
        </w:rPr>
        <w:tab/>
      </w:r>
      <w:r>
        <w:rPr>
          <w:rFonts w:ascii="PWHandscript" w:hAnsi="PWHandscript"/>
          <w:b/>
          <w:sz w:val="30"/>
          <w:szCs w:val="30"/>
        </w:rPr>
        <w:tab/>
        <w:t xml:space="preserve"> </w:t>
      </w:r>
      <w:r>
        <w:rPr>
          <w:rFonts w:ascii="PWHandscript" w:hAnsi="PWHandscript"/>
          <w:b/>
          <w:sz w:val="44"/>
          <w:szCs w:val="44"/>
        </w:rPr>
        <w:t>28.50</w:t>
      </w:r>
    </w:p>
    <w:p w:rsidR="008449EC" w:rsidRPr="008449EC" w:rsidRDefault="008449EC" w:rsidP="00396193">
      <w:pPr>
        <w:tabs>
          <w:tab w:val="left" w:pos="7088"/>
          <w:tab w:val="left" w:pos="8080"/>
          <w:tab w:val="left" w:pos="8789"/>
        </w:tabs>
        <w:ind w:right="-879"/>
        <w:rPr>
          <w:rFonts w:ascii="PWHandscript" w:hAnsi="PWHandscript"/>
          <w:b/>
          <w:sz w:val="44"/>
          <w:szCs w:val="44"/>
        </w:rPr>
      </w:pPr>
      <w:proofErr w:type="spellStart"/>
      <w:r>
        <w:rPr>
          <w:rFonts w:ascii="PWHandscript" w:hAnsi="PWHandscript"/>
          <w:b/>
          <w:sz w:val="44"/>
          <w:szCs w:val="44"/>
        </w:rPr>
        <w:t>Riz</w:t>
      </w:r>
      <w:proofErr w:type="spellEnd"/>
      <w:r>
        <w:rPr>
          <w:rFonts w:ascii="PWHandscript" w:hAnsi="PWHandscript"/>
          <w:b/>
          <w:sz w:val="44"/>
          <w:szCs w:val="44"/>
        </w:rPr>
        <w:t xml:space="preserve"> Casimir </w:t>
      </w:r>
      <w:r>
        <w:rPr>
          <w:rFonts w:ascii="PWHandscript" w:hAnsi="PWHandscript"/>
          <w:b/>
          <w:sz w:val="30"/>
          <w:szCs w:val="30"/>
        </w:rPr>
        <w:t>Poulet, Früchte, Curryreis</w:t>
      </w:r>
      <w:r>
        <w:rPr>
          <w:rFonts w:ascii="PWHandscript" w:hAnsi="PWHandscript"/>
          <w:b/>
          <w:sz w:val="30"/>
          <w:szCs w:val="30"/>
        </w:rPr>
        <w:tab/>
      </w:r>
      <w:r>
        <w:rPr>
          <w:rFonts w:ascii="PWHandscript" w:hAnsi="PWHandscript"/>
          <w:b/>
          <w:sz w:val="30"/>
          <w:szCs w:val="30"/>
        </w:rPr>
        <w:tab/>
        <w:t xml:space="preserve"> </w:t>
      </w:r>
      <w:r>
        <w:rPr>
          <w:rFonts w:ascii="PWHandscript" w:hAnsi="PWHandscript"/>
          <w:b/>
          <w:sz w:val="44"/>
          <w:szCs w:val="44"/>
        </w:rPr>
        <w:t>29.50</w:t>
      </w:r>
    </w:p>
    <w:p w:rsidR="0010385E" w:rsidRPr="00717341" w:rsidRDefault="002E3FCB" w:rsidP="0010385E">
      <w:pPr>
        <w:tabs>
          <w:tab w:val="left" w:pos="7088"/>
          <w:tab w:val="left" w:pos="8222"/>
        </w:tabs>
        <w:ind w:right="-426"/>
        <w:rPr>
          <w:rFonts w:ascii="PWHandscript" w:hAnsi="PWHandscript"/>
          <w:b/>
          <w:sz w:val="44"/>
          <w:szCs w:val="44"/>
        </w:rPr>
      </w:pPr>
      <w:proofErr w:type="spellStart"/>
      <w:r>
        <w:rPr>
          <w:rFonts w:ascii="PWHandscript" w:hAnsi="PWHandscript"/>
          <w:b/>
          <w:sz w:val="44"/>
          <w:szCs w:val="44"/>
        </w:rPr>
        <w:t>Lammhuft</w:t>
      </w:r>
      <w:proofErr w:type="spellEnd"/>
      <w:r>
        <w:rPr>
          <w:rFonts w:ascii="PWHandscript" w:hAnsi="PWHandscript"/>
          <w:b/>
          <w:sz w:val="44"/>
          <w:szCs w:val="44"/>
        </w:rPr>
        <w:t xml:space="preserve"> </w:t>
      </w:r>
      <w:r w:rsidR="008449EC">
        <w:rPr>
          <w:rFonts w:ascii="PWHandscript" w:hAnsi="PWHandscript"/>
          <w:b/>
          <w:sz w:val="30"/>
          <w:szCs w:val="30"/>
        </w:rPr>
        <w:t>mit Rosmarinjus</w:t>
      </w:r>
      <w:r w:rsidR="008449EC">
        <w:rPr>
          <w:rFonts w:ascii="PWHandscript" w:hAnsi="PWHandscript"/>
          <w:b/>
          <w:sz w:val="30"/>
          <w:szCs w:val="30"/>
        </w:rPr>
        <w:tab/>
      </w:r>
      <w:r>
        <w:rPr>
          <w:rFonts w:ascii="PWHandscript" w:hAnsi="PWHandscript"/>
          <w:b/>
          <w:sz w:val="44"/>
          <w:szCs w:val="44"/>
        </w:rPr>
        <w:tab/>
        <w:t>3</w:t>
      </w:r>
      <w:r w:rsidR="007C7D6B">
        <w:rPr>
          <w:rFonts w:ascii="PWHandscript" w:hAnsi="PWHandscript"/>
          <w:b/>
          <w:sz w:val="44"/>
          <w:szCs w:val="44"/>
        </w:rPr>
        <w:t>6</w:t>
      </w:r>
      <w:r w:rsidR="0010385E">
        <w:rPr>
          <w:rFonts w:ascii="PWHandscript" w:hAnsi="PWHandscript"/>
          <w:b/>
          <w:sz w:val="44"/>
          <w:szCs w:val="44"/>
        </w:rPr>
        <w:t>.--</w:t>
      </w:r>
    </w:p>
    <w:p w:rsidR="00143D12" w:rsidRDefault="00143D12" w:rsidP="00396193">
      <w:pPr>
        <w:tabs>
          <w:tab w:val="left" w:pos="7088"/>
          <w:tab w:val="left" w:pos="8080"/>
        </w:tabs>
        <w:ind w:right="-879"/>
        <w:rPr>
          <w:rFonts w:ascii="PWHandscript" w:hAnsi="PWHandscript"/>
          <w:b/>
          <w:sz w:val="44"/>
          <w:szCs w:val="44"/>
        </w:rPr>
      </w:pPr>
      <w:r>
        <w:rPr>
          <w:rFonts w:ascii="PWHandscript" w:hAnsi="PWHandscript"/>
          <w:b/>
          <w:sz w:val="44"/>
          <w:szCs w:val="44"/>
        </w:rPr>
        <w:t>Schweinssteak</w:t>
      </w:r>
      <w:r w:rsidRPr="00426EF6">
        <w:rPr>
          <w:rFonts w:ascii="PWHandscript" w:hAnsi="PWHandscript"/>
          <w:b/>
          <w:sz w:val="30"/>
          <w:szCs w:val="30"/>
        </w:rPr>
        <w:t xml:space="preserve"> </w:t>
      </w:r>
      <w:r w:rsidRPr="00426EF6">
        <w:rPr>
          <w:rFonts w:ascii="PWHandscript" w:hAnsi="PWHandscript"/>
          <w:b/>
          <w:sz w:val="44"/>
          <w:szCs w:val="44"/>
        </w:rPr>
        <w:t>mit Kräuterbutter</w:t>
      </w:r>
      <w:r w:rsidR="00396193">
        <w:rPr>
          <w:rFonts w:ascii="PWHandscript" w:hAnsi="PWHandscript"/>
          <w:b/>
          <w:sz w:val="44"/>
          <w:szCs w:val="44"/>
        </w:rPr>
        <w:tab/>
      </w:r>
      <w:r w:rsidR="00396193">
        <w:rPr>
          <w:rFonts w:ascii="PWHandscript" w:hAnsi="PWHandscript"/>
          <w:b/>
          <w:sz w:val="44"/>
          <w:szCs w:val="44"/>
        </w:rPr>
        <w:tab/>
      </w:r>
      <w:r w:rsidR="007C7D6B">
        <w:rPr>
          <w:rFonts w:ascii="PWHandscript" w:hAnsi="PWHandscript"/>
          <w:b/>
          <w:sz w:val="44"/>
          <w:szCs w:val="44"/>
        </w:rPr>
        <w:t xml:space="preserve"> 32</w:t>
      </w:r>
      <w:r w:rsidR="00426EF6">
        <w:rPr>
          <w:rFonts w:ascii="PWHandscript" w:hAnsi="PWHandscript"/>
          <w:b/>
          <w:sz w:val="44"/>
          <w:szCs w:val="44"/>
        </w:rPr>
        <w:t>.50</w:t>
      </w:r>
    </w:p>
    <w:p w:rsidR="00143D12" w:rsidRDefault="00143D12" w:rsidP="00396193">
      <w:pPr>
        <w:tabs>
          <w:tab w:val="left" w:pos="7088"/>
          <w:tab w:val="left" w:pos="8080"/>
        </w:tabs>
        <w:ind w:right="-879"/>
        <w:rPr>
          <w:rFonts w:ascii="PWHandscript" w:hAnsi="PWHandscript"/>
          <w:b/>
          <w:sz w:val="44"/>
          <w:szCs w:val="44"/>
        </w:rPr>
      </w:pPr>
      <w:proofErr w:type="gramStart"/>
      <w:r>
        <w:rPr>
          <w:rFonts w:ascii="PWHandscript" w:hAnsi="PWHandscript"/>
          <w:b/>
          <w:sz w:val="44"/>
          <w:szCs w:val="44"/>
        </w:rPr>
        <w:t>Paniertes Schweinsschnitzel</w:t>
      </w:r>
      <w:r>
        <w:rPr>
          <w:rFonts w:ascii="PWHandscript" w:hAnsi="PWHandscript"/>
          <w:b/>
          <w:sz w:val="44"/>
          <w:szCs w:val="44"/>
        </w:rPr>
        <w:tab/>
      </w:r>
      <w:r>
        <w:rPr>
          <w:rFonts w:ascii="PWHandscript" w:hAnsi="PWHandscript"/>
          <w:b/>
          <w:sz w:val="30"/>
          <w:szCs w:val="30"/>
        </w:rPr>
        <w:tab/>
      </w:r>
      <w:r w:rsidR="00426EF6">
        <w:rPr>
          <w:rFonts w:ascii="PWHandscript" w:hAnsi="PWHandscript"/>
          <w:b/>
          <w:sz w:val="44"/>
          <w:szCs w:val="44"/>
        </w:rPr>
        <w:t xml:space="preserve"> 2</w:t>
      </w:r>
      <w:r w:rsidR="007C7D6B">
        <w:rPr>
          <w:rFonts w:ascii="PWHandscript" w:hAnsi="PWHandscript"/>
          <w:b/>
          <w:sz w:val="44"/>
          <w:szCs w:val="44"/>
        </w:rPr>
        <w:t>9</w:t>
      </w:r>
      <w:r w:rsidR="00426EF6">
        <w:rPr>
          <w:rFonts w:ascii="PWHandscript" w:hAnsi="PWHandscript"/>
          <w:b/>
          <w:sz w:val="44"/>
          <w:szCs w:val="44"/>
        </w:rPr>
        <w:t>.50</w:t>
      </w:r>
      <w:proofErr w:type="gramEnd"/>
    </w:p>
    <w:p w:rsidR="00143D12" w:rsidRPr="00CE2692" w:rsidRDefault="00143D12" w:rsidP="00396193">
      <w:pPr>
        <w:tabs>
          <w:tab w:val="left" w:pos="7088"/>
          <w:tab w:val="left" w:pos="8080"/>
        </w:tabs>
        <w:ind w:right="-425"/>
        <w:rPr>
          <w:rFonts w:ascii="PWHandscript" w:hAnsi="PWHandscript"/>
          <w:b/>
          <w:sz w:val="44"/>
          <w:szCs w:val="44"/>
          <w:lang w:val="fr-CH"/>
        </w:rPr>
      </w:pPr>
      <w:proofErr w:type="spellStart"/>
      <w:r w:rsidRPr="00CE2692">
        <w:rPr>
          <w:rFonts w:ascii="PWHandscript" w:hAnsi="PWHandscript"/>
          <w:b/>
          <w:sz w:val="44"/>
          <w:szCs w:val="44"/>
          <w:lang w:val="fr-CH"/>
        </w:rPr>
        <w:t>Schweins</w:t>
      </w:r>
      <w:proofErr w:type="spellEnd"/>
      <w:r w:rsidRPr="00CE2692">
        <w:rPr>
          <w:rFonts w:ascii="PWHandscript" w:hAnsi="PWHandscript"/>
          <w:b/>
          <w:sz w:val="44"/>
          <w:szCs w:val="44"/>
          <w:lang w:val="fr-CH"/>
        </w:rPr>
        <w:t xml:space="preserve"> </w:t>
      </w:r>
      <w:proofErr w:type="spellStart"/>
      <w:r w:rsidRPr="00CE2692">
        <w:rPr>
          <w:rFonts w:ascii="PWHandscript" w:hAnsi="PWHandscript"/>
          <w:b/>
          <w:sz w:val="44"/>
          <w:szCs w:val="44"/>
          <w:lang w:val="fr-CH"/>
        </w:rPr>
        <w:t>Cordon-Bleu</w:t>
      </w:r>
      <w:proofErr w:type="spellEnd"/>
      <w:r w:rsidRPr="00CE2692">
        <w:rPr>
          <w:rFonts w:ascii="PWHandscript" w:hAnsi="PWHandscript"/>
          <w:b/>
          <w:sz w:val="44"/>
          <w:szCs w:val="44"/>
          <w:lang w:val="fr-CH"/>
        </w:rPr>
        <w:tab/>
      </w:r>
      <w:r w:rsidRPr="00CE2692">
        <w:rPr>
          <w:rFonts w:ascii="PWHandscript" w:hAnsi="PWHandscript"/>
          <w:b/>
          <w:sz w:val="30"/>
          <w:szCs w:val="30"/>
          <w:lang w:val="fr-CH"/>
        </w:rPr>
        <w:tab/>
      </w:r>
      <w:r w:rsidR="007C7D6B">
        <w:rPr>
          <w:rFonts w:ascii="PWHandscript" w:hAnsi="PWHandscript"/>
          <w:b/>
          <w:sz w:val="44"/>
          <w:szCs w:val="44"/>
          <w:lang w:val="fr-CH"/>
        </w:rPr>
        <w:t xml:space="preserve"> 33</w:t>
      </w:r>
      <w:r w:rsidRPr="00CE2692">
        <w:rPr>
          <w:rFonts w:ascii="PWHandscript" w:hAnsi="PWHandscript"/>
          <w:b/>
          <w:sz w:val="44"/>
          <w:szCs w:val="44"/>
          <w:lang w:val="fr-CH"/>
        </w:rPr>
        <w:t>.50</w:t>
      </w:r>
    </w:p>
    <w:p w:rsidR="00143D12" w:rsidRPr="00717341" w:rsidRDefault="00143D12" w:rsidP="00396193">
      <w:pPr>
        <w:tabs>
          <w:tab w:val="left" w:pos="7088"/>
          <w:tab w:val="left" w:pos="8080"/>
        </w:tabs>
        <w:rPr>
          <w:rFonts w:ascii="PWHandscript" w:hAnsi="PWHandscript"/>
          <w:b/>
          <w:sz w:val="44"/>
          <w:szCs w:val="44"/>
        </w:rPr>
      </w:pPr>
      <w:r w:rsidRPr="00717341">
        <w:rPr>
          <w:rFonts w:ascii="PWHandscript" w:hAnsi="PWHandscript"/>
          <w:b/>
          <w:sz w:val="44"/>
          <w:szCs w:val="44"/>
        </w:rPr>
        <w:t>Rindsfiletstreifen</w:t>
      </w:r>
      <w:r w:rsidRPr="00426EF6">
        <w:rPr>
          <w:rFonts w:ascii="PWHandscript" w:hAnsi="PWHandscript"/>
          <w:b/>
          <w:sz w:val="30"/>
          <w:szCs w:val="30"/>
        </w:rPr>
        <w:t xml:space="preserve"> </w:t>
      </w:r>
      <w:r w:rsidRPr="00426EF6">
        <w:rPr>
          <w:rFonts w:ascii="PWHandscript" w:hAnsi="PWHandscript"/>
          <w:b/>
          <w:sz w:val="44"/>
          <w:szCs w:val="44"/>
        </w:rPr>
        <w:t>*</w:t>
      </w:r>
      <w:proofErr w:type="spellStart"/>
      <w:r w:rsidRPr="00426EF6">
        <w:rPr>
          <w:rFonts w:ascii="PWHandscript" w:hAnsi="PWHandscript"/>
          <w:b/>
          <w:sz w:val="44"/>
          <w:szCs w:val="44"/>
        </w:rPr>
        <w:t>Stroganoff</w:t>
      </w:r>
      <w:proofErr w:type="spellEnd"/>
      <w:r w:rsidRPr="00426EF6">
        <w:rPr>
          <w:rFonts w:ascii="PWHandscript" w:hAnsi="PWHandscript"/>
          <w:b/>
          <w:sz w:val="44"/>
          <w:szCs w:val="44"/>
        </w:rPr>
        <w:t>*</w:t>
      </w:r>
      <w:r w:rsidRPr="00717341">
        <w:rPr>
          <w:rFonts w:ascii="PWHandscript" w:hAnsi="PWHandscript"/>
          <w:b/>
          <w:sz w:val="44"/>
          <w:szCs w:val="44"/>
        </w:rPr>
        <w:tab/>
      </w:r>
      <w:r w:rsidRPr="00717341">
        <w:rPr>
          <w:rFonts w:ascii="PWHandscript" w:hAnsi="PWHandscript"/>
          <w:b/>
          <w:sz w:val="44"/>
          <w:szCs w:val="44"/>
        </w:rPr>
        <w:tab/>
        <w:t xml:space="preserve"> 4</w:t>
      </w:r>
      <w:r w:rsidR="008449EC">
        <w:rPr>
          <w:rFonts w:ascii="PWHandscript" w:hAnsi="PWHandscript"/>
          <w:b/>
          <w:sz w:val="44"/>
          <w:szCs w:val="44"/>
        </w:rPr>
        <w:t>6</w:t>
      </w:r>
      <w:r>
        <w:rPr>
          <w:rFonts w:ascii="PWHandscript" w:hAnsi="PWHandscript"/>
          <w:b/>
          <w:sz w:val="44"/>
          <w:szCs w:val="44"/>
        </w:rPr>
        <w:t>.--</w:t>
      </w:r>
    </w:p>
    <w:p w:rsidR="00143D12" w:rsidRPr="00FC1CCD" w:rsidRDefault="00143D12" w:rsidP="00010F02">
      <w:pPr>
        <w:tabs>
          <w:tab w:val="left" w:pos="6804"/>
          <w:tab w:val="left" w:pos="8222"/>
          <w:tab w:val="left" w:pos="8789"/>
        </w:tabs>
        <w:ind w:right="-425"/>
        <w:rPr>
          <w:rFonts w:ascii="PWHandscript" w:hAnsi="PWHandscript"/>
          <w:b/>
          <w:sz w:val="30"/>
          <w:szCs w:val="30"/>
          <w:lang w:val="de-CH"/>
        </w:rPr>
      </w:pPr>
      <w:r w:rsidRPr="00D05FB4">
        <w:rPr>
          <w:rFonts w:ascii="PWHandscript" w:hAnsi="PWHandscript"/>
          <w:b/>
          <w:sz w:val="44"/>
          <w:szCs w:val="44"/>
        </w:rPr>
        <w:t>Rindsfilet</w:t>
      </w:r>
      <w:r w:rsidR="008449EC">
        <w:rPr>
          <w:rFonts w:ascii="PWHandscript" w:hAnsi="PWHandscript"/>
          <w:b/>
          <w:sz w:val="44"/>
          <w:szCs w:val="44"/>
        </w:rPr>
        <w:t xml:space="preserve"> </w:t>
      </w:r>
      <w:r w:rsidR="008449EC">
        <w:rPr>
          <w:rFonts w:ascii="PWHandscript" w:hAnsi="PWHandscript"/>
          <w:b/>
          <w:sz w:val="30"/>
          <w:szCs w:val="30"/>
        </w:rPr>
        <w:t>mit Kräuterbutter</w:t>
      </w:r>
      <w:r w:rsidR="00DE6BE2">
        <w:rPr>
          <w:rFonts w:ascii="PWHandscript" w:hAnsi="PWHandscript"/>
          <w:b/>
          <w:sz w:val="44"/>
          <w:szCs w:val="44"/>
        </w:rPr>
        <w:tab/>
      </w:r>
      <w:r w:rsidR="003D3986">
        <w:rPr>
          <w:rFonts w:ascii="PWHandscript" w:hAnsi="PWHandscript"/>
          <w:b/>
          <w:sz w:val="44"/>
          <w:szCs w:val="44"/>
        </w:rPr>
        <w:t xml:space="preserve"> </w:t>
      </w:r>
      <w:r w:rsidR="00396193">
        <w:rPr>
          <w:rFonts w:ascii="PWHandscript" w:hAnsi="PWHandscript"/>
          <w:b/>
          <w:sz w:val="44"/>
          <w:szCs w:val="44"/>
        </w:rPr>
        <w:t xml:space="preserve">  </w:t>
      </w:r>
      <w:r w:rsidRPr="00396193">
        <w:rPr>
          <w:rFonts w:ascii="PWHandscript" w:hAnsi="PWHandscript"/>
          <w:b/>
          <w:sz w:val="30"/>
          <w:szCs w:val="30"/>
        </w:rPr>
        <w:t>200gr.</w:t>
      </w:r>
      <w:r>
        <w:rPr>
          <w:rFonts w:ascii="PWHandscript" w:hAnsi="PWHandscript"/>
          <w:b/>
          <w:sz w:val="44"/>
          <w:szCs w:val="44"/>
        </w:rPr>
        <w:tab/>
        <w:t>4</w:t>
      </w:r>
      <w:r w:rsidR="008449EC">
        <w:rPr>
          <w:rFonts w:ascii="PWHandscript" w:hAnsi="PWHandscript"/>
          <w:b/>
          <w:sz w:val="44"/>
          <w:szCs w:val="44"/>
        </w:rPr>
        <w:t>8</w:t>
      </w:r>
      <w:r w:rsidRPr="00D05FB4">
        <w:rPr>
          <w:rFonts w:ascii="PWHandscript" w:hAnsi="PWHandscript"/>
          <w:b/>
          <w:sz w:val="44"/>
          <w:szCs w:val="44"/>
        </w:rPr>
        <w:t>.--</w:t>
      </w:r>
      <w:r w:rsidRPr="00143D12">
        <w:rPr>
          <w:rFonts w:ascii="PWHandscript" w:hAnsi="PWHandscript"/>
          <w:b/>
          <w:sz w:val="44"/>
          <w:szCs w:val="44"/>
        </w:rPr>
        <w:t xml:space="preserve"> </w:t>
      </w:r>
    </w:p>
    <w:p w:rsidR="003D3986" w:rsidRDefault="003D3986" w:rsidP="00A56D92">
      <w:pPr>
        <w:pBdr>
          <w:bottom w:val="single" w:sz="4" w:space="1" w:color="auto"/>
        </w:pBdr>
        <w:tabs>
          <w:tab w:val="left" w:pos="1701"/>
          <w:tab w:val="left" w:pos="5040"/>
          <w:tab w:val="left" w:pos="6521"/>
        </w:tabs>
        <w:ind w:right="283"/>
        <w:jc w:val="center"/>
        <w:rPr>
          <w:rFonts w:ascii="PWHandscript" w:hAnsi="PWHandscript"/>
          <w:b/>
          <w:color w:val="663300"/>
          <w:sz w:val="40"/>
          <w:szCs w:val="40"/>
        </w:rPr>
      </w:pPr>
    </w:p>
    <w:p w:rsidR="004125C3" w:rsidRPr="003D3986" w:rsidRDefault="004125C3" w:rsidP="00A56D92">
      <w:pPr>
        <w:pBdr>
          <w:bottom w:val="single" w:sz="4" w:space="1" w:color="auto"/>
        </w:pBdr>
        <w:tabs>
          <w:tab w:val="left" w:pos="1701"/>
          <w:tab w:val="left" w:pos="5040"/>
          <w:tab w:val="left" w:pos="6521"/>
        </w:tabs>
        <w:ind w:right="283"/>
        <w:jc w:val="center"/>
        <w:rPr>
          <w:rFonts w:ascii="PWHandscript" w:hAnsi="PWHandscript"/>
          <w:b/>
          <w:color w:val="663300"/>
          <w:sz w:val="40"/>
          <w:szCs w:val="40"/>
        </w:rPr>
      </w:pPr>
    </w:p>
    <w:p w:rsidR="00A56D92" w:rsidRDefault="005F2249" w:rsidP="00A56D92">
      <w:pPr>
        <w:pBdr>
          <w:bottom w:val="single" w:sz="4" w:space="1" w:color="auto"/>
        </w:pBdr>
        <w:tabs>
          <w:tab w:val="left" w:pos="1701"/>
          <w:tab w:val="left" w:pos="5040"/>
          <w:tab w:val="left" w:pos="6521"/>
        </w:tabs>
        <w:ind w:right="283"/>
        <w:jc w:val="center"/>
        <w:rPr>
          <w:rFonts w:ascii="PWHandscript" w:hAnsi="PWHandscript"/>
          <w:b/>
          <w:color w:val="663300"/>
          <w:sz w:val="40"/>
          <w:szCs w:val="40"/>
        </w:rPr>
      </w:pPr>
      <w:r w:rsidRPr="00487E43">
        <w:rPr>
          <w:rFonts w:ascii="PWHandscript" w:hAnsi="PWHandscript"/>
          <w:b/>
          <w:color w:val="663300"/>
          <w:sz w:val="72"/>
          <w:szCs w:val="72"/>
        </w:rPr>
        <w:t>Beilagen</w:t>
      </w:r>
    </w:p>
    <w:p w:rsidR="00A56D92" w:rsidRDefault="003D3986" w:rsidP="00194CFA">
      <w:pPr>
        <w:tabs>
          <w:tab w:val="left" w:pos="1701"/>
          <w:tab w:val="left" w:pos="5040"/>
          <w:tab w:val="left" w:pos="6521"/>
        </w:tabs>
        <w:rPr>
          <w:rFonts w:ascii="PWHandscript" w:hAnsi="PWHandscript"/>
          <w:b/>
          <w:sz w:val="40"/>
          <w:szCs w:val="40"/>
          <w:lang w:val="de-CH"/>
        </w:rPr>
      </w:pPr>
      <w:r>
        <w:rPr>
          <w:rFonts w:ascii="PWHandscript" w:hAnsi="PWHandscript"/>
          <w:b/>
          <w:sz w:val="40"/>
          <w:szCs w:val="40"/>
          <w:lang w:val="de-CH"/>
        </w:rPr>
        <w:t xml:space="preserve">Pommes Frites </w:t>
      </w:r>
      <w:r>
        <w:rPr>
          <w:b/>
          <w:sz w:val="40"/>
          <w:szCs w:val="40"/>
          <w:lang w:val="de-CH"/>
        </w:rPr>
        <w:t>–</w:t>
      </w:r>
      <w:r>
        <w:rPr>
          <w:rFonts w:ascii="PWHandscript" w:hAnsi="PWHandscript"/>
          <w:b/>
          <w:sz w:val="40"/>
          <w:szCs w:val="40"/>
          <w:lang w:val="de-CH"/>
        </w:rPr>
        <w:t xml:space="preserve"> Kroketten - </w:t>
      </w:r>
      <w:proofErr w:type="spellStart"/>
      <w:r>
        <w:rPr>
          <w:rFonts w:ascii="PWHandscript" w:hAnsi="PWHandscript"/>
          <w:b/>
          <w:sz w:val="40"/>
          <w:szCs w:val="40"/>
          <w:lang w:val="de-CH"/>
        </w:rPr>
        <w:t>S</w:t>
      </w:r>
      <w:r w:rsidR="0093065E">
        <w:rPr>
          <w:rFonts w:ascii="PWHandscript" w:hAnsi="PWHandscript"/>
          <w:b/>
          <w:sz w:val="40"/>
          <w:szCs w:val="40"/>
          <w:lang w:val="de-CH"/>
        </w:rPr>
        <w:t>pätzli</w:t>
      </w:r>
      <w:proofErr w:type="spellEnd"/>
      <w:r>
        <w:rPr>
          <w:rFonts w:ascii="PWHandscript" w:hAnsi="PWHandscript"/>
          <w:b/>
          <w:sz w:val="40"/>
          <w:szCs w:val="40"/>
          <w:lang w:val="de-CH"/>
        </w:rPr>
        <w:t xml:space="preserve"> - </w:t>
      </w:r>
      <w:r w:rsidR="00194CFA" w:rsidRPr="00AC3500">
        <w:rPr>
          <w:rFonts w:ascii="PWHandscript" w:hAnsi="PWHandscript"/>
          <w:b/>
          <w:sz w:val="40"/>
          <w:szCs w:val="40"/>
          <w:lang w:val="de-CH"/>
        </w:rPr>
        <w:t xml:space="preserve">Butterreis </w:t>
      </w:r>
      <w:r w:rsidR="00426EF6">
        <w:rPr>
          <w:b/>
          <w:sz w:val="40"/>
          <w:szCs w:val="40"/>
          <w:lang w:val="de-CH"/>
        </w:rPr>
        <w:t>–</w:t>
      </w:r>
      <w:r>
        <w:rPr>
          <w:rFonts w:ascii="PWHandscript" w:hAnsi="PWHandscript"/>
          <w:b/>
          <w:sz w:val="40"/>
          <w:szCs w:val="40"/>
          <w:lang w:val="de-CH"/>
        </w:rPr>
        <w:t xml:space="preserve"> Teigwaren</w:t>
      </w:r>
    </w:p>
    <w:p w:rsidR="00426EF6" w:rsidRDefault="00426EF6" w:rsidP="00194CFA">
      <w:pPr>
        <w:tabs>
          <w:tab w:val="left" w:pos="1701"/>
          <w:tab w:val="left" w:pos="5040"/>
          <w:tab w:val="left" w:pos="6521"/>
        </w:tabs>
        <w:rPr>
          <w:b/>
          <w:sz w:val="40"/>
          <w:szCs w:val="40"/>
          <w:lang w:val="de-CH"/>
        </w:rPr>
      </w:pPr>
      <w:r>
        <w:rPr>
          <w:rFonts w:ascii="PWHandscript" w:hAnsi="PWHandscript"/>
          <w:b/>
          <w:sz w:val="40"/>
          <w:szCs w:val="40"/>
          <w:lang w:val="de-CH"/>
        </w:rPr>
        <w:t xml:space="preserve">Rösti </w:t>
      </w:r>
      <w:r w:rsidR="005725C7">
        <w:rPr>
          <w:rFonts w:ascii="PWHandscript" w:hAnsi="PWHandscript"/>
          <w:b/>
          <w:sz w:val="40"/>
          <w:szCs w:val="40"/>
          <w:lang w:val="de-CH"/>
        </w:rPr>
        <w:t>+6</w:t>
      </w:r>
      <w:r w:rsidR="008449EC">
        <w:rPr>
          <w:rFonts w:ascii="PWHandscript" w:hAnsi="PWHandscript"/>
          <w:b/>
          <w:sz w:val="40"/>
          <w:szCs w:val="40"/>
          <w:lang w:val="de-CH"/>
        </w:rPr>
        <w:t>.--</w:t>
      </w:r>
    </w:p>
    <w:p w:rsidR="00AC3500" w:rsidRPr="00AC3500" w:rsidRDefault="00AC3500" w:rsidP="00FA644F">
      <w:pPr>
        <w:tabs>
          <w:tab w:val="left" w:pos="1701"/>
          <w:tab w:val="left" w:pos="5040"/>
          <w:tab w:val="left" w:pos="6521"/>
        </w:tabs>
        <w:rPr>
          <w:rFonts w:ascii="PWHandscript" w:hAnsi="PWHandscript"/>
          <w:b/>
          <w:sz w:val="40"/>
          <w:szCs w:val="40"/>
          <w:lang w:val="de-CH"/>
        </w:rPr>
      </w:pPr>
    </w:p>
    <w:p w:rsidR="00A56D92" w:rsidRPr="00A56D92" w:rsidRDefault="005F2249" w:rsidP="00A56D92">
      <w:pPr>
        <w:pBdr>
          <w:bottom w:val="single" w:sz="4" w:space="1" w:color="auto"/>
        </w:pBdr>
        <w:tabs>
          <w:tab w:val="left" w:pos="1701"/>
          <w:tab w:val="left" w:pos="5040"/>
          <w:tab w:val="left" w:pos="7938"/>
          <w:tab w:val="left" w:pos="8931"/>
        </w:tabs>
        <w:ind w:right="283"/>
        <w:jc w:val="center"/>
        <w:rPr>
          <w:rFonts w:ascii="PWHandscript" w:hAnsi="PWHandscript"/>
          <w:b/>
          <w:color w:val="663300"/>
          <w:sz w:val="72"/>
          <w:szCs w:val="72"/>
        </w:rPr>
      </w:pPr>
      <w:r w:rsidRPr="00A56D92">
        <w:rPr>
          <w:rFonts w:ascii="PWHandscript" w:hAnsi="PWHandscript"/>
          <w:b/>
          <w:color w:val="663300"/>
          <w:sz w:val="72"/>
          <w:szCs w:val="72"/>
        </w:rPr>
        <w:t>Gemüse</w:t>
      </w:r>
    </w:p>
    <w:p w:rsidR="005F2249" w:rsidRPr="00244880" w:rsidRDefault="00BC61B3" w:rsidP="00491D30">
      <w:pPr>
        <w:tabs>
          <w:tab w:val="left" w:pos="1701"/>
          <w:tab w:val="left" w:pos="5040"/>
          <w:tab w:val="left" w:pos="8222"/>
          <w:tab w:val="left" w:pos="8931"/>
        </w:tabs>
        <w:ind w:right="283"/>
        <w:rPr>
          <w:rFonts w:ascii="PWHandscript" w:hAnsi="PWHandscript"/>
          <w:b/>
          <w:sz w:val="44"/>
          <w:szCs w:val="44"/>
        </w:rPr>
      </w:pPr>
      <w:r w:rsidRPr="00244880">
        <w:rPr>
          <w:rFonts w:ascii="PWHandscript" w:hAnsi="PWHandscript"/>
          <w:b/>
          <w:sz w:val="44"/>
          <w:szCs w:val="44"/>
        </w:rPr>
        <w:t>Tagesgemüse</w:t>
      </w:r>
      <w:r w:rsidRPr="00244880">
        <w:rPr>
          <w:rFonts w:ascii="PWHandscript" w:hAnsi="PWHandscript"/>
          <w:b/>
          <w:sz w:val="44"/>
          <w:szCs w:val="44"/>
        </w:rPr>
        <w:tab/>
      </w:r>
      <w:r w:rsidRPr="00244880">
        <w:rPr>
          <w:rFonts w:ascii="PWHandscript" w:hAnsi="PWHandscript"/>
          <w:b/>
          <w:sz w:val="44"/>
          <w:szCs w:val="44"/>
        </w:rPr>
        <w:tab/>
      </w:r>
      <w:r w:rsidR="00A56D92" w:rsidRPr="00244880">
        <w:rPr>
          <w:rFonts w:ascii="PWHandscript" w:hAnsi="PWHandscript"/>
          <w:b/>
          <w:sz w:val="44"/>
          <w:szCs w:val="44"/>
        </w:rPr>
        <w:t xml:space="preserve">  </w:t>
      </w:r>
      <w:r w:rsidR="00491D30">
        <w:rPr>
          <w:rFonts w:ascii="PWHandscript" w:hAnsi="PWHandscript"/>
          <w:b/>
          <w:sz w:val="44"/>
          <w:szCs w:val="44"/>
        </w:rPr>
        <w:t>8</w:t>
      </w:r>
      <w:r w:rsidR="00A56D92" w:rsidRPr="00244880">
        <w:rPr>
          <w:rFonts w:ascii="PWHandscript" w:hAnsi="PWHandscript"/>
          <w:b/>
          <w:sz w:val="44"/>
          <w:szCs w:val="44"/>
        </w:rPr>
        <w:t>.--</w:t>
      </w:r>
    </w:p>
    <w:p w:rsidR="0093065E" w:rsidRDefault="0093065E" w:rsidP="00BC61B3">
      <w:pPr>
        <w:tabs>
          <w:tab w:val="left" w:pos="1701"/>
          <w:tab w:val="left" w:pos="5040"/>
          <w:tab w:val="left" w:pos="7938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</w:p>
    <w:p w:rsidR="004125C3" w:rsidRDefault="004125C3" w:rsidP="00BC61B3">
      <w:pPr>
        <w:tabs>
          <w:tab w:val="left" w:pos="1701"/>
          <w:tab w:val="left" w:pos="5040"/>
          <w:tab w:val="left" w:pos="7938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</w:p>
    <w:p w:rsidR="004125C3" w:rsidRDefault="004125C3" w:rsidP="00BC61B3">
      <w:pPr>
        <w:tabs>
          <w:tab w:val="left" w:pos="1701"/>
          <w:tab w:val="left" w:pos="5040"/>
          <w:tab w:val="left" w:pos="7938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</w:p>
    <w:p w:rsidR="004125C3" w:rsidRDefault="004125C3" w:rsidP="00BC61B3">
      <w:pPr>
        <w:tabs>
          <w:tab w:val="left" w:pos="1701"/>
          <w:tab w:val="left" w:pos="5040"/>
          <w:tab w:val="left" w:pos="7938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</w:p>
    <w:p w:rsidR="0093065E" w:rsidRDefault="0093065E" w:rsidP="00BC61B3">
      <w:pPr>
        <w:tabs>
          <w:tab w:val="left" w:pos="1701"/>
          <w:tab w:val="left" w:pos="5040"/>
          <w:tab w:val="left" w:pos="7938"/>
          <w:tab w:val="left" w:pos="8931"/>
        </w:tabs>
        <w:ind w:right="283"/>
        <w:rPr>
          <w:rFonts w:ascii="PWHandscript" w:hAnsi="PWHandscript"/>
          <w:b/>
          <w:sz w:val="30"/>
          <w:szCs w:val="30"/>
          <w:u w:val="single"/>
        </w:rPr>
      </w:pPr>
    </w:p>
    <w:p w:rsidR="001028F7" w:rsidRDefault="001028F7" w:rsidP="00424954">
      <w:pPr>
        <w:tabs>
          <w:tab w:val="left" w:pos="7320"/>
        </w:tabs>
        <w:ind w:right="283"/>
        <w:jc w:val="center"/>
        <w:rPr>
          <w:rFonts w:ascii="PWHandscript" w:hAnsi="PWHandscript"/>
          <w:b/>
          <w:color w:val="663300"/>
          <w:sz w:val="72"/>
          <w:szCs w:val="72"/>
        </w:rPr>
      </w:pPr>
      <w:r w:rsidRPr="00B775CF">
        <w:rPr>
          <w:rFonts w:ascii="PWHandscript" w:hAnsi="PWHandscript"/>
          <w:b/>
          <w:color w:val="663300"/>
          <w:sz w:val="72"/>
          <w:szCs w:val="72"/>
        </w:rPr>
        <w:lastRenderedPageBreak/>
        <w:t>Liebe</w:t>
      </w:r>
      <w:r w:rsidR="00C10B77">
        <w:rPr>
          <w:rFonts w:ascii="PWHandscript" w:hAnsi="PWHandscript"/>
          <w:b/>
          <w:color w:val="663300"/>
          <w:sz w:val="72"/>
          <w:szCs w:val="72"/>
        </w:rPr>
        <w:t xml:space="preserve"> </w:t>
      </w:r>
      <w:r w:rsidRPr="00B775CF">
        <w:rPr>
          <w:rFonts w:ascii="PWHandscript" w:hAnsi="PWHandscript"/>
          <w:b/>
          <w:color w:val="663300"/>
          <w:sz w:val="72"/>
          <w:szCs w:val="72"/>
        </w:rPr>
        <w:t>Gäste</w:t>
      </w:r>
    </w:p>
    <w:p w:rsidR="00C10B77" w:rsidRPr="00C10B77" w:rsidRDefault="00C10B77" w:rsidP="00424954">
      <w:pPr>
        <w:tabs>
          <w:tab w:val="left" w:pos="7320"/>
        </w:tabs>
        <w:ind w:right="283"/>
        <w:jc w:val="center"/>
        <w:rPr>
          <w:rFonts w:ascii="PWHandscript" w:hAnsi="PWHandscript"/>
          <w:b/>
          <w:color w:val="663300"/>
          <w:sz w:val="44"/>
          <w:szCs w:val="44"/>
        </w:rPr>
      </w:pPr>
    </w:p>
    <w:p w:rsidR="00C10B77" w:rsidRDefault="001028F7" w:rsidP="00424954">
      <w:pPr>
        <w:tabs>
          <w:tab w:val="left" w:pos="9356"/>
        </w:tabs>
        <w:ind w:right="283"/>
        <w:jc w:val="center"/>
        <w:rPr>
          <w:rFonts w:ascii="PWHandscript" w:hAnsi="PWHandscript"/>
          <w:b/>
          <w:sz w:val="40"/>
          <w:szCs w:val="40"/>
        </w:rPr>
      </w:pPr>
      <w:r w:rsidRPr="00B775CF">
        <w:rPr>
          <w:rFonts w:ascii="PWHandscript" w:eastAsia="Calibri" w:hAnsi="PWHandscript"/>
          <w:b/>
          <w:sz w:val="40"/>
          <w:szCs w:val="40"/>
        </w:rPr>
        <w:t xml:space="preserve">Wir </w:t>
      </w:r>
      <w:proofErr w:type="spellStart"/>
      <w:r w:rsidRPr="00B775CF">
        <w:rPr>
          <w:rFonts w:ascii="PWHandscript" w:eastAsia="Calibri" w:hAnsi="PWHandscript"/>
          <w:b/>
          <w:sz w:val="40"/>
          <w:szCs w:val="40"/>
        </w:rPr>
        <w:t>heissen</w:t>
      </w:r>
      <w:proofErr w:type="spellEnd"/>
      <w:r w:rsidRPr="00B775CF">
        <w:rPr>
          <w:rFonts w:ascii="PWHandscript" w:eastAsia="Calibri" w:hAnsi="PWHandscript"/>
          <w:b/>
          <w:sz w:val="40"/>
          <w:szCs w:val="40"/>
        </w:rPr>
        <w:t xml:space="preserve"> Sie im Hotel Danis herzlich willkommen.</w:t>
      </w:r>
      <w:r w:rsidRPr="00B775CF">
        <w:rPr>
          <w:rFonts w:ascii="PWHandscript" w:hAnsi="PWHandscript"/>
          <w:b/>
          <w:sz w:val="40"/>
          <w:szCs w:val="40"/>
        </w:rPr>
        <w:t xml:space="preserve"> </w:t>
      </w:r>
    </w:p>
    <w:p w:rsidR="00C10B77" w:rsidRDefault="001028F7" w:rsidP="00424954">
      <w:pPr>
        <w:tabs>
          <w:tab w:val="left" w:pos="9356"/>
        </w:tabs>
        <w:ind w:right="283"/>
        <w:jc w:val="center"/>
        <w:rPr>
          <w:rFonts w:ascii="PWHandscript" w:eastAsia="Calibri" w:hAnsi="PWHandscript"/>
          <w:b/>
          <w:sz w:val="40"/>
          <w:szCs w:val="40"/>
        </w:rPr>
      </w:pPr>
      <w:r w:rsidRPr="00B775CF">
        <w:rPr>
          <w:rFonts w:ascii="PWHandscript" w:eastAsia="Calibri" w:hAnsi="PWHandscript"/>
          <w:b/>
          <w:sz w:val="40"/>
          <w:szCs w:val="40"/>
        </w:rPr>
        <w:t xml:space="preserve">Es freut uns, Sie in unserem Restaurant bewirten und verwöhnen </w:t>
      </w:r>
    </w:p>
    <w:p w:rsidR="001028F7" w:rsidRDefault="001028F7" w:rsidP="00B8508E">
      <w:pPr>
        <w:ind w:right="283"/>
        <w:jc w:val="center"/>
        <w:rPr>
          <w:rFonts w:ascii="PWHandscript" w:eastAsia="Calibri" w:hAnsi="PWHandscript"/>
          <w:b/>
          <w:sz w:val="40"/>
          <w:szCs w:val="40"/>
        </w:rPr>
      </w:pPr>
      <w:r w:rsidRPr="00B775CF">
        <w:rPr>
          <w:rFonts w:ascii="PWHandscript" w:eastAsia="Calibri" w:hAnsi="PWHandscript"/>
          <w:b/>
          <w:sz w:val="40"/>
          <w:szCs w:val="40"/>
        </w:rPr>
        <w:t xml:space="preserve">zu dürfen. Wir sind besorgt, für Sie nur beste Produkte in Bezug </w:t>
      </w:r>
      <w:r w:rsidR="00B8508E">
        <w:rPr>
          <w:rFonts w:ascii="PWHandscript" w:eastAsia="Calibri" w:hAnsi="PWHandscript"/>
          <w:b/>
          <w:sz w:val="40"/>
          <w:szCs w:val="40"/>
        </w:rPr>
        <w:tab/>
      </w:r>
      <w:r w:rsidRPr="00B775CF">
        <w:rPr>
          <w:rFonts w:ascii="PWHandscript" w:eastAsia="Calibri" w:hAnsi="PWHandscript"/>
          <w:b/>
          <w:sz w:val="40"/>
          <w:szCs w:val="40"/>
        </w:rPr>
        <w:t xml:space="preserve">auf Qualität und Herkunft einzukaufen. </w:t>
      </w:r>
      <w:r w:rsidR="00CF2336">
        <w:rPr>
          <w:rFonts w:ascii="PWHandscript" w:eastAsia="Calibri" w:hAnsi="PWHandscript"/>
          <w:b/>
          <w:sz w:val="40"/>
          <w:szCs w:val="40"/>
        </w:rPr>
        <w:t xml:space="preserve">Über Zutaten in unseren Gerichten, die Allergien oder </w:t>
      </w:r>
      <w:proofErr w:type="spellStart"/>
      <w:r w:rsidR="00CF2336">
        <w:rPr>
          <w:rFonts w:ascii="PWHandscript" w:eastAsia="Calibri" w:hAnsi="PWHandscript"/>
          <w:b/>
          <w:sz w:val="40"/>
          <w:szCs w:val="40"/>
        </w:rPr>
        <w:t>Intoleranzen</w:t>
      </w:r>
      <w:proofErr w:type="spellEnd"/>
      <w:r w:rsidR="00CF2336">
        <w:rPr>
          <w:rFonts w:ascii="PWHandscript" w:eastAsia="Calibri" w:hAnsi="PWHandscript"/>
          <w:b/>
          <w:sz w:val="40"/>
          <w:szCs w:val="40"/>
        </w:rPr>
        <w:t xml:space="preserve"> auslösen können, informieren Sie unsere Mitarbeitenden auf Anfrage gerne.</w:t>
      </w:r>
    </w:p>
    <w:p w:rsidR="001028F7" w:rsidRDefault="001028F7" w:rsidP="00424954">
      <w:pPr>
        <w:tabs>
          <w:tab w:val="left" w:pos="9356"/>
        </w:tabs>
        <w:ind w:right="283"/>
        <w:jc w:val="center"/>
        <w:rPr>
          <w:rFonts w:ascii="PWHandscript" w:eastAsia="Calibri" w:hAnsi="PWHandscript"/>
          <w:b/>
          <w:sz w:val="40"/>
          <w:szCs w:val="40"/>
        </w:rPr>
      </w:pPr>
    </w:p>
    <w:p w:rsidR="001876F2" w:rsidRPr="00B775CF" w:rsidRDefault="001876F2" w:rsidP="001876F2">
      <w:pPr>
        <w:tabs>
          <w:tab w:val="left" w:pos="9356"/>
        </w:tabs>
        <w:ind w:right="283"/>
        <w:jc w:val="center"/>
        <w:rPr>
          <w:rFonts w:ascii="PWHandscript" w:eastAsia="Calibri" w:hAnsi="PWHandscript"/>
          <w:b/>
          <w:sz w:val="40"/>
          <w:szCs w:val="40"/>
        </w:rPr>
      </w:pPr>
      <w:r w:rsidRPr="00B775CF">
        <w:rPr>
          <w:rFonts w:ascii="PWHandscript" w:eastAsia="Calibri" w:hAnsi="PWHandscript"/>
          <w:b/>
          <w:sz w:val="40"/>
          <w:szCs w:val="40"/>
        </w:rPr>
        <w:t>Guten Appetit und</w:t>
      </w:r>
      <w:r>
        <w:rPr>
          <w:rFonts w:ascii="PWHandscript" w:eastAsia="Calibri" w:hAnsi="PWHandscript"/>
          <w:b/>
          <w:sz w:val="40"/>
          <w:szCs w:val="40"/>
        </w:rPr>
        <w:t xml:space="preserve"> einen schönen Aufenthalt</w:t>
      </w:r>
      <w:r w:rsidRPr="00B775CF">
        <w:rPr>
          <w:rFonts w:ascii="PWHandscript" w:eastAsia="Calibri" w:hAnsi="PWHandscript"/>
          <w:b/>
          <w:sz w:val="40"/>
          <w:szCs w:val="40"/>
        </w:rPr>
        <w:t xml:space="preserve"> </w:t>
      </w:r>
    </w:p>
    <w:p w:rsidR="001876F2" w:rsidRPr="00B775CF" w:rsidRDefault="001876F2" w:rsidP="001876F2">
      <w:pPr>
        <w:tabs>
          <w:tab w:val="left" w:pos="7320"/>
        </w:tabs>
        <w:ind w:right="283"/>
        <w:jc w:val="center"/>
        <w:rPr>
          <w:rFonts w:ascii="PWHandscript" w:hAnsi="PWHandscript"/>
          <w:b/>
          <w:sz w:val="40"/>
          <w:szCs w:val="40"/>
        </w:rPr>
      </w:pPr>
      <w:r w:rsidRPr="00B775CF">
        <w:rPr>
          <w:rFonts w:ascii="PWHandscript" w:eastAsia="Calibri" w:hAnsi="PWHandscript"/>
          <w:b/>
          <w:sz w:val="40"/>
          <w:szCs w:val="40"/>
        </w:rPr>
        <w:t>Ihr Hotel Danis - Team</w:t>
      </w:r>
      <w:r w:rsidRPr="00B775CF">
        <w:rPr>
          <w:rFonts w:ascii="PWHandscript" w:hAnsi="PWHandscript"/>
          <w:b/>
          <w:sz w:val="40"/>
          <w:szCs w:val="40"/>
        </w:rPr>
        <w:t xml:space="preserve"> </w:t>
      </w:r>
    </w:p>
    <w:p w:rsidR="001876F2" w:rsidRPr="00B775CF" w:rsidRDefault="001876F2" w:rsidP="00424954">
      <w:pPr>
        <w:tabs>
          <w:tab w:val="left" w:pos="9356"/>
        </w:tabs>
        <w:ind w:right="283"/>
        <w:jc w:val="center"/>
        <w:rPr>
          <w:rFonts w:ascii="PWHandscript" w:eastAsia="Calibri" w:hAnsi="PWHandscript"/>
          <w:b/>
          <w:sz w:val="40"/>
          <w:szCs w:val="40"/>
        </w:rPr>
      </w:pPr>
    </w:p>
    <w:p w:rsidR="001876F2" w:rsidRPr="005A1FF0" w:rsidRDefault="001876F2" w:rsidP="001876F2">
      <w:pPr>
        <w:tabs>
          <w:tab w:val="left" w:pos="7320"/>
        </w:tabs>
        <w:ind w:right="283"/>
        <w:rPr>
          <w:rFonts w:ascii="PWHandscript" w:hAnsi="PWHandscript"/>
          <w:b/>
          <w:sz w:val="40"/>
          <w:szCs w:val="40"/>
          <w:u w:val="single"/>
        </w:rPr>
      </w:pPr>
      <w:r w:rsidRPr="005A1FF0">
        <w:rPr>
          <w:rFonts w:ascii="PWHandscript" w:hAnsi="PWHandscript"/>
          <w:b/>
          <w:sz w:val="40"/>
          <w:szCs w:val="40"/>
          <w:u w:val="single"/>
        </w:rPr>
        <w:t xml:space="preserve">Herkunftsdeklaration </w:t>
      </w:r>
      <w:r>
        <w:rPr>
          <w:rFonts w:ascii="PWHandscript" w:hAnsi="PWHandscript"/>
          <w:b/>
          <w:sz w:val="40"/>
          <w:szCs w:val="40"/>
          <w:u w:val="single"/>
        </w:rPr>
        <w:t xml:space="preserve">von Fleisch, </w:t>
      </w:r>
      <w:r w:rsidRPr="005A1FF0">
        <w:rPr>
          <w:rFonts w:ascii="PWHandscript" w:hAnsi="PWHandscript"/>
          <w:b/>
          <w:sz w:val="40"/>
          <w:szCs w:val="40"/>
          <w:u w:val="single"/>
        </w:rPr>
        <w:t xml:space="preserve">Fisch </w:t>
      </w:r>
      <w:r>
        <w:rPr>
          <w:rFonts w:ascii="PWHandscript" w:hAnsi="PWHandscript"/>
          <w:b/>
          <w:sz w:val="40"/>
          <w:szCs w:val="40"/>
          <w:u w:val="single"/>
        </w:rPr>
        <w:t>und Brotwaren</w:t>
      </w:r>
    </w:p>
    <w:p w:rsidR="001876F2" w:rsidRDefault="001876F2" w:rsidP="001876F2">
      <w:pPr>
        <w:tabs>
          <w:tab w:val="left" w:pos="1701"/>
          <w:tab w:val="left" w:pos="3402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>Schwein</w:t>
      </w:r>
      <w:r>
        <w:rPr>
          <w:rFonts w:ascii="PWHandscript" w:hAnsi="PWHandscript"/>
          <w:b/>
          <w:sz w:val="30"/>
          <w:szCs w:val="30"/>
        </w:rPr>
        <w:tab/>
        <w:t>Schweiz</w:t>
      </w:r>
    </w:p>
    <w:p w:rsidR="001876F2" w:rsidRDefault="001876F2" w:rsidP="001876F2">
      <w:pPr>
        <w:tabs>
          <w:tab w:val="left" w:pos="1701"/>
          <w:tab w:val="left" w:pos="3402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>Kalb</w:t>
      </w:r>
      <w:r>
        <w:rPr>
          <w:rFonts w:ascii="PWHandscript" w:hAnsi="PWHandscript"/>
          <w:b/>
          <w:sz w:val="30"/>
          <w:szCs w:val="30"/>
        </w:rPr>
        <w:tab/>
        <w:t>Schweiz</w:t>
      </w:r>
    </w:p>
    <w:p w:rsidR="001876F2" w:rsidRDefault="001876F2" w:rsidP="001876F2">
      <w:pPr>
        <w:tabs>
          <w:tab w:val="left" w:pos="1701"/>
          <w:tab w:val="left" w:pos="3402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>Rind</w:t>
      </w:r>
      <w:r>
        <w:rPr>
          <w:rFonts w:ascii="PWHandscript" w:hAnsi="PWHandscript"/>
          <w:b/>
          <w:sz w:val="30"/>
          <w:szCs w:val="30"/>
        </w:rPr>
        <w:tab/>
        <w:t>Schweiz, Argentinien*, Australien*</w:t>
      </w:r>
    </w:p>
    <w:p w:rsidR="001876F2" w:rsidRDefault="001876F2" w:rsidP="001876F2">
      <w:pPr>
        <w:tabs>
          <w:tab w:val="left" w:pos="1701"/>
          <w:tab w:val="left" w:pos="5670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>Geflügel</w:t>
      </w:r>
      <w:r>
        <w:rPr>
          <w:rFonts w:ascii="PWHandscript" w:hAnsi="PWHandscript"/>
          <w:b/>
          <w:sz w:val="30"/>
          <w:szCs w:val="30"/>
        </w:rPr>
        <w:tab/>
        <w:t>Schweiz, Deutschland, Slowenien*</w:t>
      </w:r>
      <w:r>
        <w:rPr>
          <w:rFonts w:ascii="PWHandscript" w:hAnsi="PWHandscript"/>
          <w:b/>
          <w:sz w:val="30"/>
          <w:szCs w:val="30"/>
        </w:rPr>
        <w:tab/>
      </w:r>
    </w:p>
    <w:p w:rsidR="001876F2" w:rsidRDefault="001876F2" w:rsidP="001876F2">
      <w:pPr>
        <w:tabs>
          <w:tab w:val="left" w:pos="1701"/>
          <w:tab w:val="left" w:pos="5670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>Lamm</w:t>
      </w:r>
      <w:r>
        <w:rPr>
          <w:rFonts w:ascii="PWHandscript" w:hAnsi="PWHandscript"/>
          <w:b/>
          <w:sz w:val="30"/>
          <w:szCs w:val="30"/>
        </w:rPr>
        <w:tab/>
        <w:t xml:space="preserve"> Neuseeland</w:t>
      </w:r>
    </w:p>
    <w:p w:rsidR="001876F2" w:rsidRDefault="001876F2" w:rsidP="001876F2">
      <w:pPr>
        <w:tabs>
          <w:tab w:val="left" w:pos="1701"/>
          <w:tab w:val="left" w:pos="5670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>Wild</w:t>
      </w:r>
      <w:r>
        <w:rPr>
          <w:rFonts w:ascii="PWHandscript" w:hAnsi="PWHandscript"/>
          <w:b/>
          <w:sz w:val="30"/>
          <w:szCs w:val="30"/>
        </w:rPr>
        <w:tab/>
        <w:t>Schweiz, Österreich, Ungarn</w:t>
      </w:r>
    </w:p>
    <w:p w:rsidR="001876F2" w:rsidRDefault="001876F2" w:rsidP="001876F2">
      <w:pPr>
        <w:tabs>
          <w:tab w:val="left" w:pos="1701"/>
          <w:tab w:val="left" w:pos="5670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  <w:proofErr w:type="spellStart"/>
      <w:r>
        <w:rPr>
          <w:rFonts w:ascii="PWHandscript" w:hAnsi="PWHandscript"/>
          <w:b/>
          <w:sz w:val="30"/>
          <w:szCs w:val="30"/>
        </w:rPr>
        <w:t>Eglifilets</w:t>
      </w:r>
      <w:proofErr w:type="spellEnd"/>
      <w:r>
        <w:rPr>
          <w:b/>
          <w:sz w:val="30"/>
          <w:szCs w:val="30"/>
        </w:rPr>
        <w:tab/>
      </w:r>
      <w:r>
        <w:rPr>
          <w:rFonts w:ascii="PWHandscript" w:hAnsi="PWHandscript"/>
          <w:b/>
          <w:sz w:val="30"/>
          <w:szCs w:val="30"/>
        </w:rPr>
        <w:t>aus Binnenfischerei im Estland</w:t>
      </w:r>
    </w:p>
    <w:p w:rsidR="001876F2" w:rsidRDefault="001876F2" w:rsidP="001876F2">
      <w:pPr>
        <w:tabs>
          <w:tab w:val="left" w:pos="1701"/>
          <w:tab w:val="left" w:pos="5670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>Brot</w:t>
      </w:r>
      <w:r>
        <w:rPr>
          <w:rFonts w:ascii="PWHandscript" w:hAnsi="PWHandscript"/>
          <w:b/>
          <w:sz w:val="30"/>
          <w:szCs w:val="30"/>
        </w:rPr>
        <w:tab/>
        <w:t>Alle unsere Brot- und Backwaren stammen aus der Schweiz</w:t>
      </w:r>
    </w:p>
    <w:p w:rsidR="001876F2" w:rsidRPr="006F02E8" w:rsidRDefault="001876F2" w:rsidP="001876F2">
      <w:pPr>
        <w:tabs>
          <w:tab w:val="left" w:pos="1701"/>
          <w:tab w:val="left" w:pos="5670"/>
          <w:tab w:val="left" w:pos="8931"/>
        </w:tabs>
        <w:ind w:right="283"/>
        <w:rPr>
          <w:rFonts w:ascii="PWHandscript" w:hAnsi="PWHandscript"/>
          <w:b/>
          <w:sz w:val="20"/>
          <w:szCs w:val="20"/>
        </w:rPr>
      </w:pPr>
    </w:p>
    <w:p w:rsidR="001876F2" w:rsidRDefault="001876F2" w:rsidP="001876F2">
      <w:pPr>
        <w:tabs>
          <w:tab w:val="left" w:pos="1701"/>
          <w:tab w:val="left" w:pos="5670"/>
          <w:tab w:val="left" w:pos="8931"/>
        </w:tabs>
        <w:ind w:right="283"/>
        <w:rPr>
          <w:rFonts w:ascii="PWHandscript" w:hAnsi="PWHandscript"/>
          <w:b/>
          <w:sz w:val="30"/>
          <w:szCs w:val="30"/>
        </w:rPr>
      </w:pPr>
      <w:r>
        <w:rPr>
          <w:rFonts w:ascii="PWHandscript" w:hAnsi="PWHandscript"/>
          <w:b/>
          <w:sz w:val="30"/>
          <w:szCs w:val="30"/>
        </w:rPr>
        <w:t>*kann mit Antibiotika und /oder anderen antimikrobiellen Leistungsförderern erzeugt werden</w:t>
      </w:r>
    </w:p>
    <w:p w:rsidR="001028F7" w:rsidRDefault="001028F7" w:rsidP="00424954">
      <w:pPr>
        <w:tabs>
          <w:tab w:val="left" w:pos="7320"/>
        </w:tabs>
        <w:ind w:right="283"/>
        <w:jc w:val="center"/>
        <w:rPr>
          <w:rFonts w:ascii="PWHandscript" w:eastAsia="Calibri" w:hAnsi="PWHandscript"/>
          <w:b/>
          <w:sz w:val="30"/>
          <w:szCs w:val="30"/>
        </w:rPr>
      </w:pPr>
    </w:p>
    <w:p w:rsidR="001028F7" w:rsidRPr="00B775CF" w:rsidRDefault="001028F7" w:rsidP="00424954">
      <w:pPr>
        <w:tabs>
          <w:tab w:val="left" w:pos="7320"/>
        </w:tabs>
        <w:ind w:right="283"/>
        <w:jc w:val="center"/>
        <w:rPr>
          <w:rFonts w:ascii="PWHandscript" w:hAnsi="PWHandscript"/>
          <w:b/>
          <w:sz w:val="30"/>
          <w:szCs w:val="30"/>
        </w:rPr>
      </w:pPr>
      <w:r w:rsidRPr="00B775CF">
        <w:rPr>
          <w:rFonts w:ascii="PWHandscript" w:eastAsia="Calibri" w:hAnsi="PWHandscript"/>
          <w:b/>
          <w:sz w:val="30"/>
          <w:szCs w:val="30"/>
        </w:rPr>
        <w:t xml:space="preserve">Alle Preise verstehen sich inklusive </w:t>
      </w:r>
      <w:r w:rsidR="00563EF0">
        <w:rPr>
          <w:rFonts w:ascii="PWHandscript" w:eastAsia="Calibri" w:hAnsi="PWHandscript"/>
          <w:b/>
          <w:sz w:val="30"/>
          <w:szCs w:val="30"/>
        </w:rPr>
        <w:t>8.1</w:t>
      </w:r>
      <w:r w:rsidRPr="00B775CF">
        <w:rPr>
          <w:rFonts w:ascii="PWHandscript" w:eastAsia="Calibri" w:hAnsi="PWHandscript"/>
          <w:b/>
          <w:sz w:val="30"/>
          <w:szCs w:val="30"/>
        </w:rPr>
        <w:t>% Mehrwertsteuer</w:t>
      </w:r>
    </w:p>
    <w:p w:rsidR="00FA644F" w:rsidRPr="0076521D" w:rsidRDefault="00FA644F" w:rsidP="00FA644F">
      <w:pPr>
        <w:tabs>
          <w:tab w:val="left" w:pos="7320"/>
        </w:tabs>
        <w:ind w:right="23"/>
        <w:jc w:val="center"/>
        <w:rPr>
          <w:rFonts w:ascii="PWHandscript" w:hAnsi="PWHandscript"/>
          <w:b/>
          <w:sz w:val="40"/>
          <w:szCs w:val="40"/>
        </w:rPr>
      </w:pPr>
    </w:p>
    <w:p w:rsidR="00FA644F" w:rsidRPr="00DE60F0" w:rsidRDefault="00FA644F" w:rsidP="00EC1E2F">
      <w:pPr>
        <w:pBdr>
          <w:bottom w:val="single" w:sz="4" w:space="1" w:color="auto"/>
        </w:pBdr>
        <w:tabs>
          <w:tab w:val="left" w:pos="7320"/>
        </w:tabs>
        <w:ind w:right="850"/>
        <w:jc w:val="center"/>
        <w:rPr>
          <w:rFonts w:ascii="PWHandscript" w:hAnsi="PWHandscript"/>
          <w:b/>
          <w:color w:val="CC0000"/>
          <w:sz w:val="100"/>
          <w:szCs w:val="100"/>
        </w:rPr>
      </w:pPr>
    </w:p>
    <w:p w:rsidR="00132D09" w:rsidRPr="00DE60F0" w:rsidRDefault="00132D09" w:rsidP="00EC1E2F">
      <w:pPr>
        <w:pBdr>
          <w:bottom w:val="single" w:sz="4" w:space="1" w:color="auto"/>
        </w:pBdr>
        <w:tabs>
          <w:tab w:val="left" w:pos="7320"/>
        </w:tabs>
        <w:ind w:right="850"/>
        <w:jc w:val="center"/>
        <w:rPr>
          <w:rFonts w:ascii="PWHandscript" w:hAnsi="PWHandscript"/>
          <w:b/>
          <w:color w:val="800000"/>
          <w:sz w:val="144"/>
          <w:szCs w:val="144"/>
        </w:rPr>
      </w:pPr>
      <w:r w:rsidRPr="00DE60F0">
        <w:rPr>
          <w:rFonts w:ascii="PWHandscript" w:hAnsi="PWHandscript"/>
          <w:b/>
          <w:color w:val="800000"/>
          <w:sz w:val="144"/>
          <w:szCs w:val="144"/>
        </w:rPr>
        <w:t>Hotel Danis</w:t>
      </w:r>
    </w:p>
    <w:p w:rsidR="00132D09" w:rsidRPr="00DE60F0" w:rsidRDefault="00132D09" w:rsidP="00EC1E2F">
      <w:pPr>
        <w:pBdr>
          <w:bottom w:val="single" w:sz="4" w:space="1" w:color="auto"/>
        </w:pBdr>
        <w:tabs>
          <w:tab w:val="left" w:pos="7320"/>
        </w:tabs>
        <w:ind w:right="850"/>
        <w:jc w:val="center"/>
        <w:rPr>
          <w:rFonts w:ascii="PWHandscript" w:hAnsi="PWHandscript"/>
          <w:b/>
          <w:color w:val="800000"/>
          <w:sz w:val="144"/>
          <w:szCs w:val="144"/>
        </w:rPr>
      </w:pPr>
      <w:r w:rsidRPr="00DE60F0">
        <w:rPr>
          <w:rFonts w:ascii="PWHandscript" w:hAnsi="PWHandscript"/>
          <w:b/>
          <w:color w:val="800000"/>
          <w:sz w:val="144"/>
          <w:szCs w:val="144"/>
        </w:rPr>
        <w:t>Lenzerheide</w:t>
      </w:r>
    </w:p>
    <w:p w:rsidR="00DE60F0" w:rsidRPr="00DE60F0" w:rsidRDefault="00DE60F0" w:rsidP="00A73903">
      <w:pPr>
        <w:ind w:right="850"/>
        <w:jc w:val="center"/>
        <w:rPr>
          <w:rFonts w:ascii="PWHandscript" w:hAnsi="PWHandscript"/>
          <w:b/>
          <w:sz w:val="60"/>
          <w:szCs w:val="60"/>
        </w:rPr>
      </w:pPr>
    </w:p>
    <w:p w:rsidR="00A73903" w:rsidRPr="00654806" w:rsidRDefault="001876F2" w:rsidP="00A73903">
      <w:pPr>
        <w:ind w:right="850"/>
        <w:jc w:val="center"/>
        <w:rPr>
          <w:rFonts w:ascii="PWHandscript" w:hAnsi="PWHandscript"/>
          <w:b/>
          <w:sz w:val="144"/>
          <w:szCs w:val="144"/>
        </w:rPr>
      </w:pPr>
      <w:r>
        <w:rPr>
          <w:rFonts w:ascii="PWHandscript" w:hAnsi="PWHandscript"/>
          <w:b/>
          <w:sz w:val="144"/>
          <w:szCs w:val="144"/>
        </w:rPr>
        <w:t>Speise</w:t>
      </w:r>
      <w:r w:rsidR="00A73903" w:rsidRPr="00654806">
        <w:rPr>
          <w:rFonts w:ascii="PWHandscript" w:hAnsi="PWHandscript"/>
          <w:b/>
          <w:sz w:val="144"/>
          <w:szCs w:val="144"/>
        </w:rPr>
        <w:t>karte</w:t>
      </w:r>
    </w:p>
    <w:p w:rsidR="00A73903" w:rsidRPr="00654806" w:rsidRDefault="001876F2" w:rsidP="00A73903">
      <w:pPr>
        <w:ind w:right="850"/>
        <w:jc w:val="center"/>
        <w:rPr>
          <w:rFonts w:ascii="PWHandscript" w:hAnsi="PWHandscript"/>
          <w:b/>
          <w:sz w:val="56"/>
          <w:szCs w:val="56"/>
        </w:rPr>
      </w:pPr>
      <w:r>
        <w:rPr>
          <w:rFonts w:ascii="PWHandscript" w:hAnsi="PWHandscript"/>
          <w:b/>
          <w:sz w:val="56"/>
          <w:szCs w:val="56"/>
        </w:rPr>
        <w:t>11</w:t>
      </w:r>
      <w:r w:rsidR="005A1FF0">
        <w:rPr>
          <w:rFonts w:ascii="PWHandscript" w:hAnsi="PWHandscript"/>
          <w:b/>
          <w:sz w:val="56"/>
          <w:szCs w:val="56"/>
        </w:rPr>
        <w:t>.</w:t>
      </w:r>
      <w:r w:rsidR="00260676">
        <w:rPr>
          <w:rFonts w:ascii="PWHandscript" w:hAnsi="PWHandscript"/>
          <w:b/>
          <w:sz w:val="56"/>
          <w:szCs w:val="56"/>
        </w:rPr>
        <w:t>3</w:t>
      </w:r>
      <w:r w:rsidR="00A73903" w:rsidRPr="00654806">
        <w:rPr>
          <w:rFonts w:ascii="PWHandscript" w:hAnsi="PWHandscript"/>
          <w:b/>
          <w:sz w:val="56"/>
          <w:szCs w:val="56"/>
        </w:rPr>
        <w:t xml:space="preserve">0 Uhr bis </w:t>
      </w:r>
      <w:r>
        <w:rPr>
          <w:rFonts w:ascii="PWHandscript" w:hAnsi="PWHandscript"/>
          <w:b/>
          <w:sz w:val="56"/>
          <w:szCs w:val="56"/>
        </w:rPr>
        <w:t>14</w:t>
      </w:r>
      <w:r w:rsidR="00A73903" w:rsidRPr="00654806">
        <w:rPr>
          <w:rFonts w:ascii="PWHandscript" w:hAnsi="PWHandscript"/>
          <w:b/>
          <w:sz w:val="56"/>
          <w:szCs w:val="56"/>
        </w:rPr>
        <w:t>.</w:t>
      </w:r>
      <w:r w:rsidR="00E77C1E">
        <w:rPr>
          <w:rFonts w:ascii="PWHandscript" w:hAnsi="PWHandscript"/>
          <w:b/>
          <w:sz w:val="56"/>
          <w:szCs w:val="56"/>
        </w:rPr>
        <w:t>0</w:t>
      </w:r>
      <w:r w:rsidR="00A73903" w:rsidRPr="00654806">
        <w:rPr>
          <w:rFonts w:ascii="PWHandscript" w:hAnsi="PWHandscript"/>
          <w:b/>
          <w:sz w:val="56"/>
          <w:szCs w:val="56"/>
        </w:rPr>
        <w:t>0 Uhr</w:t>
      </w:r>
    </w:p>
    <w:p w:rsidR="00654806" w:rsidRPr="001876F2" w:rsidRDefault="001876F2" w:rsidP="00A73903">
      <w:pPr>
        <w:ind w:right="850"/>
        <w:jc w:val="center"/>
        <w:rPr>
          <w:rFonts w:ascii="PWHandscript" w:hAnsi="PWHandscript"/>
          <w:b/>
          <w:sz w:val="56"/>
          <w:szCs w:val="56"/>
        </w:rPr>
      </w:pPr>
      <w:r>
        <w:rPr>
          <w:rFonts w:ascii="PWHandscript" w:hAnsi="PWHandscript"/>
          <w:b/>
          <w:sz w:val="56"/>
          <w:szCs w:val="56"/>
        </w:rPr>
        <w:t>17.</w:t>
      </w:r>
      <w:r w:rsidRPr="001876F2">
        <w:rPr>
          <w:rFonts w:ascii="PWHandscript" w:hAnsi="PWHandscript"/>
          <w:b/>
          <w:sz w:val="56"/>
          <w:szCs w:val="56"/>
        </w:rPr>
        <w:t>30 Uhr bis 21.00 Uhr</w:t>
      </w:r>
    </w:p>
    <w:p w:rsidR="001876F2" w:rsidRPr="001876F2" w:rsidRDefault="001876F2" w:rsidP="00EC1E2F">
      <w:pPr>
        <w:tabs>
          <w:tab w:val="left" w:pos="7320"/>
        </w:tabs>
        <w:ind w:right="850"/>
        <w:jc w:val="center"/>
        <w:rPr>
          <w:rFonts w:ascii="PWHandscript" w:hAnsi="PWHandscript"/>
          <w:b/>
          <w:sz w:val="72"/>
          <w:szCs w:val="72"/>
        </w:rPr>
      </w:pPr>
    </w:p>
    <w:p w:rsidR="00132D09" w:rsidRPr="00C5719F" w:rsidRDefault="00132D09" w:rsidP="00EC1E2F">
      <w:pPr>
        <w:tabs>
          <w:tab w:val="left" w:pos="7320"/>
        </w:tabs>
        <w:ind w:right="850"/>
        <w:jc w:val="center"/>
        <w:rPr>
          <w:rFonts w:ascii="PWHandscript" w:hAnsi="PWHandscript"/>
          <w:b/>
          <w:sz w:val="144"/>
          <w:szCs w:val="144"/>
        </w:rPr>
      </w:pPr>
      <w:r w:rsidRPr="00C5719F">
        <w:rPr>
          <w:rFonts w:ascii="PWHandscript" w:hAnsi="PWHandscript"/>
          <w:b/>
          <w:sz w:val="144"/>
          <w:szCs w:val="144"/>
        </w:rPr>
        <w:t>Weinkarte</w:t>
      </w:r>
    </w:p>
    <w:p w:rsidR="00DC577F" w:rsidRPr="00C5719F" w:rsidRDefault="00DC577F" w:rsidP="00DC577F">
      <w:pPr>
        <w:tabs>
          <w:tab w:val="left" w:pos="7320"/>
        </w:tabs>
        <w:jc w:val="center"/>
        <w:rPr>
          <w:rFonts w:ascii="PWHandscript" w:hAnsi="PWHandscript"/>
          <w:b/>
          <w:sz w:val="72"/>
          <w:szCs w:val="72"/>
        </w:rPr>
      </w:pPr>
    </w:p>
    <w:p w:rsidR="00DC577F" w:rsidRPr="00DC577F" w:rsidRDefault="00DC577F" w:rsidP="00DC577F">
      <w:pPr>
        <w:tabs>
          <w:tab w:val="left" w:pos="7320"/>
        </w:tabs>
        <w:jc w:val="center"/>
        <w:rPr>
          <w:rFonts w:ascii="Fiolex Princess" w:hAnsi="Fiolex Princess"/>
          <w:b/>
          <w:sz w:val="72"/>
          <w:szCs w:val="72"/>
        </w:rPr>
      </w:pPr>
    </w:p>
    <w:sectPr w:rsidR="00DC577F" w:rsidRPr="00DC577F" w:rsidSect="00312764">
      <w:pgSz w:w="11907" w:h="16840" w:code="9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WHandscript">
    <w:panose1 w:val="03000603000000000000"/>
    <w:charset w:val="00"/>
    <w:family w:val="script"/>
    <w:pitch w:val="variable"/>
    <w:sig w:usb0="8000000F" w:usb1="40010002" w:usb2="00000000" w:usb3="00000000" w:csb0="00000093" w:csb1="00000000"/>
  </w:font>
  <w:font w:name="Fiolex Princess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FF2E8C"/>
    <w:rsid w:val="00010F02"/>
    <w:rsid w:val="000132D6"/>
    <w:rsid w:val="000163AF"/>
    <w:rsid w:val="00024DEF"/>
    <w:rsid w:val="0004733B"/>
    <w:rsid w:val="00057915"/>
    <w:rsid w:val="0009151E"/>
    <w:rsid w:val="000A2C13"/>
    <w:rsid w:val="000B479A"/>
    <w:rsid w:val="000B5D14"/>
    <w:rsid w:val="000C5F2E"/>
    <w:rsid w:val="001028F7"/>
    <w:rsid w:val="00102D5C"/>
    <w:rsid w:val="0010385E"/>
    <w:rsid w:val="00110DD7"/>
    <w:rsid w:val="00132D09"/>
    <w:rsid w:val="00143D12"/>
    <w:rsid w:val="00146FD8"/>
    <w:rsid w:val="00152B67"/>
    <w:rsid w:val="00153238"/>
    <w:rsid w:val="00157D52"/>
    <w:rsid w:val="00185022"/>
    <w:rsid w:val="00187365"/>
    <w:rsid w:val="001876F2"/>
    <w:rsid w:val="00194CFA"/>
    <w:rsid w:val="001A1872"/>
    <w:rsid w:val="001A5D4D"/>
    <w:rsid w:val="001B1DB3"/>
    <w:rsid w:val="001B5435"/>
    <w:rsid w:val="001C4E58"/>
    <w:rsid w:val="001C78E3"/>
    <w:rsid w:val="001D05C6"/>
    <w:rsid w:val="001F1BB2"/>
    <w:rsid w:val="001F7A6C"/>
    <w:rsid w:val="00202F1D"/>
    <w:rsid w:val="002152FA"/>
    <w:rsid w:val="002163FE"/>
    <w:rsid w:val="00216E27"/>
    <w:rsid w:val="00231815"/>
    <w:rsid w:val="0024445A"/>
    <w:rsid w:val="00244880"/>
    <w:rsid w:val="00253EC2"/>
    <w:rsid w:val="00254A64"/>
    <w:rsid w:val="00260676"/>
    <w:rsid w:val="0026171F"/>
    <w:rsid w:val="00262555"/>
    <w:rsid w:val="00265E30"/>
    <w:rsid w:val="0029137B"/>
    <w:rsid w:val="002A3E86"/>
    <w:rsid w:val="002B7CD3"/>
    <w:rsid w:val="002C0B4D"/>
    <w:rsid w:val="002C64D7"/>
    <w:rsid w:val="002D0907"/>
    <w:rsid w:val="002E3B8E"/>
    <w:rsid w:val="002E3FC3"/>
    <w:rsid w:val="002E3FCB"/>
    <w:rsid w:val="00301255"/>
    <w:rsid w:val="00312764"/>
    <w:rsid w:val="00322C09"/>
    <w:rsid w:val="00334A7C"/>
    <w:rsid w:val="00341F85"/>
    <w:rsid w:val="0036332C"/>
    <w:rsid w:val="0037332D"/>
    <w:rsid w:val="00374D2F"/>
    <w:rsid w:val="00375D79"/>
    <w:rsid w:val="00375F53"/>
    <w:rsid w:val="00396193"/>
    <w:rsid w:val="003A7271"/>
    <w:rsid w:val="003B5FC1"/>
    <w:rsid w:val="003C0D1C"/>
    <w:rsid w:val="003D17B6"/>
    <w:rsid w:val="003D3703"/>
    <w:rsid w:val="003D3986"/>
    <w:rsid w:val="00401E5A"/>
    <w:rsid w:val="00411AA1"/>
    <w:rsid w:val="004125C3"/>
    <w:rsid w:val="00414989"/>
    <w:rsid w:val="00424954"/>
    <w:rsid w:val="00426EF6"/>
    <w:rsid w:val="004533B4"/>
    <w:rsid w:val="00487E43"/>
    <w:rsid w:val="00490490"/>
    <w:rsid w:val="00491D30"/>
    <w:rsid w:val="004D030B"/>
    <w:rsid w:val="004E49AF"/>
    <w:rsid w:val="004F225D"/>
    <w:rsid w:val="004F4A02"/>
    <w:rsid w:val="00511924"/>
    <w:rsid w:val="005404B5"/>
    <w:rsid w:val="00540A9D"/>
    <w:rsid w:val="00541F09"/>
    <w:rsid w:val="005436AA"/>
    <w:rsid w:val="00546C2B"/>
    <w:rsid w:val="005479D6"/>
    <w:rsid w:val="00551727"/>
    <w:rsid w:val="005559E4"/>
    <w:rsid w:val="0055660D"/>
    <w:rsid w:val="00563EF0"/>
    <w:rsid w:val="0056613D"/>
    <w:rsid w:val="005725C7"/>
    <w:rsid w:val="005851E8"/>
    <w:rsid w:val="005A19E7"/>
    <w:rsid w:val="005A1FF0"/>
    <w:rsid w:val="005A7CFB"/>
    <w:rsid w:val="005C4451"/>
    <w:rsid w:val="005C5C38"/>
    <w:rsid w:val="005C7A50"/>
    <w:rsid w:val="005D1F70"/>
    <w:rsid w:val="005E0A0C"/>
    <w:rsid w:val="005E0D91"/>
    <w:rsid w:val="005E6B63"/>
    <w:rsid w:val="005F2249"/>
    <w:rsid w:val="005F759A"/>
    <w:rsid w:val="00620603"/>
    <w:rsid w:val="00645113"/>
    <w:rsid w:val="00647B86"/>
    <w:rsid w:val="00651D19"/>
    <w:rsid w:val="00654806"/>
    <w:rsid w:val="0067224A"/>
    <w:rsid w:val="00674641"/>
    <w:rsid w:val="00690D69"/>
    <w:rsid w:val="00691AEE"/>
    <w:rsid w:val="006A4377"/>
    <w:rsid w:val="006D4B71"/>
    <w:rsid w:val="007036EF"/>
    <w:rsid w:val="00703FAD"/>
    <w:rsid w:val="0070790B"/>
    <w:rsid w:val="0071377F"/>
    <w:rsid w:val="00715227"/>
    <w:rsid w:val="00717341"/>
    <w:rsid w:val="00721238"/>
    <w:rsid w:val="0073669C"/>
    <w:rsid w:val="00741176"/>
    <w:rsid w:val="00745363"/>
    <w:rsid w:val="00747C8F"/>
    <w:rsid w:val="00750967"/>
    <w:rsid w:val="007547C4"/>
    <w:rsid w:val="007637CA"/>
    <w:rsid w:val="0076521D"/>
    <w:rsid w:val="007758A6"/>
    <w:rsid w:val="00782B2B"/>
    <w:rsid w:val="00783D22"/>
    <w:rsid w:val="00786A39"/>
    <w:rsid w:val="007C771E"/>
    <w:rsid w:val="007C7D6B"/>
    <w:rsid w:val="007D00B9"/>
    <w:rsid w:val="007E5130"/>
    <w:rsid w:val="00812C35"/>
    <w:rsid w:val="008210C6"/>
    <w:rsid w:val="00826664"/>
    <w:rsid w:val="00830CE8"/>
    <w:rsid w:val="008318BE"/>
    <w:rsid w:val="00832DCF"/>
    <w:rsid w:val="008332A9"/>
    <w:rsid w:val="00834A11"/>
    <w:rsid w:val="00841C24"/>
    <w:rsid w:val="0084297D"/>
    <w:rsid w:val="008449EC"/>
    <w:rsid w:val="008625BF"/>
    <w:rsid w:val="00870A8F"/>
    <w:rsid w:val="00880879"/>
    <w:rsid w:val="0088332B"/>
    <w:rsid w:val="008869D3"/>
    <w:rsid w:val="00887563"/>
    <w:rsid w:val="008938E1"/>
    <w:rsid w:val="008974E0"/>
    <w:rsid w:val="008A3B3D"/>
    <w:rsid w:val="008A482F"/>
    <w:rsid w:val="008A631E"/>
    <w:rsid w:val="008A70F1"/>
    <w:rsid w:val="008B3CBC"/>
    <w:rsid w:val="008C6097"/>
    <w:rsid w:val="008D56F6"/>
    <w:rsid w:val="008D5F0F"/>
    <w:rsid w:val="008D7BB7"/>
    <w:rsid w:val="008E7208"/>
    <w:rsid w:val="009102FD"/>
    <w:rsid w:val="00917A00"/>
    <w:rsid w:val="0093065E"/>
    <w:rsid w:val="0095002F"/>
    <w:rsid w:val="009509D7"/>
    <w:rsid w:val="00950A05"/>
    <w:rsid w:val="009530C6"/>
    <w:rsid w:val="00972DAF"/>
    <w:rsid w:val="0098102D"/>
    <w:rsid w:val="00991B99"/>
    <w:rsid w:val="00997831"/>
    <w:rsid w:val="009A231E"/>
    <w:rsid w:val="009A513A"/>
    <w:rsid w:val="009B674E"/>
    <w:rsid w:val="009C15AC"/>
    <w:rsid w:val="009C5894"/>
    <w:rsid w:val="009C5C3B"/>
    <w:rsid w:val="009D4F1A"/>
    <w:rsid w:val="009D5984"/>
    <w:rsid w:val="009E1E67"/>
    <w:rsid w:val="009E295E"/>
    <w:rsid w:val="009E2D63"/>
    <w:rsid w:val="009E3D4C"/>
    <w:rsid w:val="009E3F23"/>
    <w:rsid w:val="009E5C6A"/>
    <w:rsid w:val="00A06214"/>
    <w:rsid w:val="00A112C3"/>
    <w:rsid w:val="00A13C44"/>
    <w:rsid w:val="00A17B54"/>
    <w:rsid w:val="00A21C7A"/>
    <w:rsid w:val="00A369ED"/>
    <w:rsid w:val="00A37314"/>
    <w:rsid w:val="00A410A1"/>
    <w:rsid w:val="00A45511"/>
    <w:rsid w:val="00A56D92"/>
    <w:rsid w:val="00A61801"/>
    <w:rsid w:val="00A73903"/>
    <w:rsid w:val="00AA4971"/>
    <w:rsid w:val="00AA769A"/>
    <w:rsid w:val="00AB4CDF"/>
    <w:rsid w:val="00AB5193"/>
    <w:rsid w:val="00AB5BA8"/>
    <w:rsid w:val="00AC3500"/>
    <w:rsid w:val="00AC3E26"/>
    <w:rsid w:val="00AD0CE6"/>
    <w:rsid w:val="00AD5CEC"/>
    <w:rsid w:val="00AF2E90"/>
    <w:rsid w:val="00AF7B5E"/>
    <w:rsid w:val="00B0191F"/>
    <w:rsid w:val="00B065CA"/>
    <w:rsid w:val="00B174AF"/>
    <w:rsid w:val="00B27CE1"/>
    <w:rsid w:val="00B30ABE"/>
    <w:rsid w:val="00B425DB"/>
    <w:rsid w:val="00B54174"/>
    <w:rsid w:val="00B57261"/>
    <w:rsid w:val="00B61C39"/>
    <w:rsid w:val="00B80287"/>
    <w:rsid w:val="00B822EC"/>
    <w:rsid w:val="00B8508E"/>
    <w:rsid w:val="00B87C15"/>
    <w:rsid w:val="00B91125"/>
    <w:rsid w:val="00B92DF8"/>
    <w:rsid w:val="00BA0CF0"/>
    <w:rsid w:val="00BA3C89"/>
    <w:rsid w:val="00BA4E11"/>
    <w:rsid w:val="00BB0407"/>
    <w:rsid w:val="00BC61B3"/>
    <w:rsid w:val="00BD58E3"/>
    <w:rsid w:val="00BE5308"/>
    <w:rsid w:val="00C0282F"/>
    <w:rsid w:val="00C05C1C"/>
    <w:rsid w:val="00C06158"/>
    <w:rsid w:val="00C06D55"/>
    <w:rsid w:val="00C10B77"/>
    <w:rsid w:val="00C11CB4"/>
    <w:rsid w:val="00C1304C"/>
    <w:rsid w:val="00C2484D"/>
    <w:rsid w:val="00C26700"/>
    <w:rsid w:val="00C269F8"/>
    <w:rsid w:val="00C409A4"/>
    <w:rsid w:val="00C5431B"/>
    <w:rsid w:val="00C5719F"/>
    <w:rsid w:val="00C91BF4"/>
    <w:rsid w:val="00C946C7"/>
    <w:rsid w:val="00C961CF"/>
    <w:rsid w:val="00CA1DFB"/>
    <w:rsid w:val="00CC3922"/>
    <w:rsid w:val="00CD2D24"/>
    <w:rsid w:val="00CD3385"/>
    <w:rsid w:val="00CD6BDF"/>
    <w:rsid w:val="00CF2336"/>
    <w:rsid w:val="00CF4F0E"/>
    <w:rsid w:val="00D05318"/>
    <w:rsid w:val="00D137E7"/>
    <w:rsid w:val="00D23A6E"/>
    <w:rsid w:val="00D346F1"/>
    <w:rsid w:val="00D412BB"/>
    <w:rsid w:val="00D4284E"/>
    <w:rsid w:val="00D47638"/>
    <w:rsid w:val="00D8630C"/>
    <w:rsid w:val="00D9337D"/>
    <w:rsid w:val="00D96BDE"/>
    <w:rsid w:val="00DB26AA"/>
    <w:rsid w:val="00DC118F"/>
    <w:rsid w:val="00DC39C3"/>
    <w:rsid w:val="00DC528B"/>
    <w:rsid w:val="00DC577F"/>
    <w:rsid w:val="00DE5A7A"/>
    <w:rsid w:val="00DE60F0"/>
    <w:rsid w:val="00DE672D"/>
    <w:rsid w:val="00DE6BE2"/>
    <w:rsid w:val="00DF4DBF"/>
    <w:rsid w:val="00DF553F"/>
    <w:rsid w:val="00E06B10"/>
    <w:rsid w:val="00E07761"/>
    <w:rsid w:val="00E12CC3"/>
    <w:rsid w:val="00E31E6E"/>
    <w:rsid w:val="00E34DA9"/>
    <w:rsid w:val="00E55D8D"/>
    <w:rsid w:val="00E7552F"/>
    <w:rsid w:val="00E76C92"/>
    <w:rsid w:val="00E77C1E"/>
    <w:rsid w:val="00E80326"/>
    <w:rsid w:val="00E849AB"/>
    <w:rsid w:val="00E8532D"/>
    <w:rsid w:val="00E91736"/>
    <w:rsid w:val="00EA3931"/>
    <w:rsid w:val="00EA79F8"/>
    <w:rsid w:val="00EB7B26"/>
    <w:rsid w:val="00EC1E2F"/>
    <w:rsid w:val="00EC38B8"/>
    <w:rsid w:val="00F25E03"/>
    <w:rsid w:val="00F3365E"/>
    <w:rsid w:val="00F40AD9"/>
    <w:rsid w:val="00F40F4F"/>
    <w:rsid w:val="00F739FA"/>
    <w:rsid w:val="00F7758F"/>
    <w:rsid w:val="00F81D46"/>
    <w:rsid w:val="00F84EDD"/>
    <w:rsid w:val="00F902AC"/>
    <w:rsid w:val="00F963EA"/>
    <w:rsid w:val="00F9684B"/>
    <w:rsid w:val="00FA644F"/>
    <w:rsid w:val="00FB3637"/>
    <w:rsid w:val="00FC1CCD"/>
    <w:rsid w:val="00FD1594"/>
    <w:rsid w:val="00FD16C8"/>
    <w:rsid w:val="00FE4D46"/>
    <w:rsid w:val="00FF25C1"/>
    <w:rsid w:val="00FF2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70790B"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DC577F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1F1BB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E4EF1-A1F9-4E77-8B40-E2D80C4BF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Winterkarte 2026 klein</Template>
  <TotalTime>0</TotalTime>
  <Pages>6</Pages>
  <Words>331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Salate:</vt:lpstr>
    </vt:vector>
  </TitlesOfParts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Salate:</dc:title>
  <dc:creator>Hotel Danis</dc:creator>
  <cp:lastModifiedBy>User</cp:lastModifiedBy>
  <cp:revision>7</cp:revision>
  <cp:lastPrinted>2026-03-19T17:47:00Z</cp:lastPrinted>
  <dcterms:created xsi:type="dcterms:W3CDTF">2026-03-07T13:23:00Z</dcterms:created>
  <dcterms:modified xsi:type="dcterms:W3CDTF">2026-03-19T18:30:00Z</dcterms:modified>
</cp:coreProperties>
</file>