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comments.xml" ContentType="application/vnd.openxmlformats-officedocument.wordprocessingml.comment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FE954" w14:textId="77777777" w:rsidR="000C5EC6" w:rsidRDefault="000C5EC6" w:rsidP="000C5EC6">
      <w:pPr>
        <w:rPr>
          <w:b/>
          <w:bCs/>
        </w:rPr>
      </w:pPr>
    </w:p>
    <w:p w14:paraId="213744F0" w14:textId="509F87E6" w:rsidR="000C5EC6" w:rsidRDefault="00FC15EF" w:rsidP="00864C16">
      <w:pPr>
        <w:pStyle w:val="Heading1"/>
      </w:pPr>
      <w:r>
        <w:t>Sniðm</w:t>
      </w:r>
      <w:r w:rsidR="00864C16">
        <w:t>a</w:t>
      </w:r>
      <w:r>
        <w:t>t að ráðninga</w:t>
      </w:r>
      <w:r w:rsidR="00864C16">
        <w:t xml:space="preserve">samningi </w:t>
      </w:r>
      <w:r w:rsidR="007075C6">
        <w:t>framkvæmdastjóra í stéttarfélagi</w:t>
      </w:r>
    </w:p>
    <w:p w14:paraId="7B6DC616" w14:textId="0D88A140" w:rsidR="00202895" w:rsidRDefault="00202895" w:rsidP="00202895">
      <w:r>
        <w:t xml:space="preserve">Hægt er að afrita þetta sniðmat yfir á bréfsefni þess félags sem er að gera ráðningasamning. </w:t>
      </w:r>
      <w:r w:rsidR="00A21A8E">
        <w:t>Til hliðar við skjalið eru ábendingar og athugasemdir til nána</w:t>
      </w:r>
      <w:r w:rsidR="00142E29">
        <w:t xml:space="preserve">ri útskýringa. </w:t>
      </w:r>
    </w:p>
    <w:p w14:paraId="044DF6A6" w14:textId="77777777" w:rsidR="00CF01CF" w:rsidRDefault="00CF01CF" w:rsidP="00202895"/>
    <w:p w14:paraId="7819316D" w14:textId="77777777" w:rsidR="00ED3A5C" w:rsidRPr="00ED3A5C" w:rsidRDefault="00ED3A5C" w:rsidP="00ED3A5C">
      <w:pPr>
        <w:rPr>
          <w:b/>
          <w:bCs/>
        </w:rPr>
      </w:pPr>
      <w:r w:rsidRPr="00ED3A5C">
        <w:rPr>
          <w:b/>
          <w:bCs/>
        </w:rPr>
        <w:t>RÁÐNINGARSAMNINGUR</w:t>
      </w:r>
    </w:p>
    <w:p w14:paraId="798A1755" w14:textId="77777777" w:rsidR="00ED3A5C" w:rsidRPr="00ED3A5C" w:rsidRDefault="00ED3A5C" w:rsidP="00ED3A5C">
      <w:pPr>
        <w:rPr>
          <w:b/>
          <w:bCs/>
        </w:rPr>
      </w:pPr>
      <w:r w:rsidRPr="00ED3A5C">
        <w:rPr>
          <w:b/>
          <w:bCs/>
        </w:rPr>
        <w:t>milli</w:t>
      </w:r>
      <w:r w:rsidRPr="00ED3A5C">
        <w:rPr>
          <w:b/>
          <w:bCs/>
        </w:rPr>
        <w:br/>
        <w:t>[Nafn íþróttafélags], kt. [Kennitala félags],</w:t>
      </w:r>
      <w:r w:rsidRPr="00ED3A5C">
        <w:rPr>
          <w:b/>
          <w:bCs/>
        </w:rPr>
        <w:br/>
        <w:t xml:space="preserve">hér eftir nefnt </w:t>
      </w:r>
      <w:r w:rsidRPr="00ED3A5C">
        <w:rPr>
          <w:b/>
          <w:bCs/>
          <w:i/>
          <w:iCs/>
        </w:rPr>
        <w:t>félagið</w:t>
      </w:r>
      <w:r w:rsidRPr="00ED3A5C">
        <w:rPr>
          <w:b/>
          <w:bCs/>
        </w:rPr>
        <w:t>,</w:t>
      </w:r>
    </w:p>
    <w:p w14:paraId="41AE1815" w14:textId="77777777" w:rsidR="00ED3A5C" w:rsidRPr="00ED3A5C" w:rsidRDefault="00ED3A5C" w:rsidP="00ED3A5C">
      <w:pPr>
        <w:rPr>
          <w:b/>
          <w:bCs/>
        </w:rPr>
      </w:pPr>
      <w:r w:rsidRPr="00ED3A5C">
        <w:rPr>
          <w:b/>
          <w:bCs/>
        </w:rPr>
        <w:t>og</w:t>
      </w:r>
    </w:p>
    <w:p w14:paraId="4EDEAF60" w14:textId="77777777" w:rsidR="00ED3A5C" w:rsidRPr="00ED3A5C" w:rsidRDefault="00ED3A5C" w:rsidP="00ED3A5C">
      <w:pPr>
        <w:rPr>
          <w:b/>
          <w:bCs/>
        </w:rPr>
      </w:pPr>
      <w:r w:rsidRPr="00ED3A5C">
        <w:rPr>
          <w:b/>
          <w:bCs/>
        </w:rPr>
        <w:t>[Nafn starfsmanns], kt. [Kennitala starfsmanns],</w:t>
      </w:r>
      <w:r w:rsidRPr="00ED3A5C">
        <w:rPr>
          <w:b/>
          <w:bCs/>
        </w:rPr>
        <w:br/>
        <w:t xml:space="preserve">hér eftir nefndur </w:t>
      </w:r>
      <w:r w:rsidRPr="00ED3A5C">
        <w:rPr>
          <w:b/>
          <w:bCs/>
          <w:i/>
          <w:iCs/>
        </w:rPr>
        <w:t>starfmaður</w:t>
      </w:r>
      <w:r w:rsidRPr="00ED3A5C">
        <w:rPr>
          <w:b/>
          <w:bCs/>
        </w:rPr>
        <w:t>.</w:t>
      </w:r>
    </w:p>
    <w:p w14:paraId="4FFAD63B" w14:textId="77777777" w:rsidR="00ED3A5C" w:rsidRPr="00ED3A5C" w:rsidRDefault="00000000" w:rsidP="00ED3A5C">
      <w:r>
        <w:pict w14:anchorId="19EEC571">
          <v:rect id="_x0000_i1025" style="width:0;height:1.5pt" o:hralign="center" o:hrstd="t" o:hr="t" fillcolor="#a0a0a0" stroked="f"/>
        </w:pict>
      </w:r>
    </w:p>
    <w:p w14:paraId="64F985E6" w14:textId="77777777" w:rsidR="00ED3A5C" w:rsidRPr="00ED3A5C" w:rsidRDefault="00ED3A5C" w:rsidP="00ED3A5C">
      <w:pPr>
        <w:numPr>
          <w:ilvl w:val="0"/>
          <w:numId w:val="25"/>
        </w:numPr>
        <w:rPr>
          <w:b/>
          <w:bCs/>
        </w:rPr>
      </w:pPr>
      <w:r w:rsidRPr="00ED3A5C">
        <w:rPr>
          <w:b/>
          <w:bCs/>
        </w:rPr>
        <w:t>Starfssvið og ábyrgð</w:t>
      </w:r>
    </w:p>
    <w:p w14:paraId="5392BB0B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Starfsmaður er ráðinn í starf framkvæmdastjóra og ber ábyrgð á daglegum rekstri félagsins í samræmi við stefnu og ákvarðanir stjórnar. Helstu verkefni eru:</w:t>
      </w:r>
    </w:p>
    <w:p w14:paraId="3F1E83D1" w14:textId="77777777" w:rsidR="00ED3A5C" w:rsidRPr="00ED3A5C" w:rsidRDefault="00ED3A5C" w:rsidP="00ED3A5C">
      <w:pPr>
        <w:numPr>
          <w:ilvl w:val="0"/>
          <w:numId w:val="24"/>
        </w:numPr>
      </w:pPr>
      <w:commentRangeStart w:id="0"/>
      <w:r w:rsidRPr="00ED3A5C">
        <w:t>Rekstrarleg og fjárhagsleg ábyrgð á starfsemi félagsins.</w:t>
      </w:r>
    </w:p>
    <w:p w14:paraId="10B3B535" w14:textId="77777777" w:rsidR="00ED3A5C" w:rsidRPr="00ED3A5C" w:rsidRDefault="00ED3A5C" w:rsidP="00ED3A5C">
      <w:pPr>
        <w:numPr>
          <w:ilvl w:val="0"/>
          <w:numId w:val="24"/>
        </w:numPr>
      </w:pPr>
      <w:r w:rsidRPr="00ED3A5C">
        <w:t>Umsjón með starfsmannahaldi, ráðningum, og að tryggja góða stjórnarhætti og upplýsingaflæði.</w:t>
      </w:r>
    </w:p>
    <w:p w14:paraId="593B6248" w14:textId="77777777" w:rsidR="00ED3A5C" w:rsidRPr="00ED3A5C" w:rsidRDefault="00ED3A5C" w:rsidP="00ED3A5C">
      <w:pPr>
        <w:numPr>
          <w:ilvl w:val="0"/>
          <w:numId w:val="24"/>
        </w:numPr>
      </w:pPr>
      <w:r w:rsidRPr="00ED3A5C">
        <w:t>Stefnumótun og framkvæmd samþykktrar stefnu stjórnar.</w:t>
      </w:r>
    </w:p>
    <w:p w14:paraId="56364E8E" w14:textId="77777777" w:rsidR="00ED3A5C" w:rsidRPr="00ED3A5C" w:rsidRDefault="00ED3A5C" w:rsidP="00ED3A5C">
      <w:pPr>
        <w:numPr>
          <w:ilvl w:val="0"/>
          <w:numId w:val="24"/>
        </w:numPr>
      </w:pPr>
      <w:r w:rsidRPr="00ED3A5C">
        <w:t>Samskipti við styrktaraðila, opinbera aðila, deildir og foreldra.</w:t>
      </w:r>
    </w:p>
    <w:p w14:paraId="7C7074B9" w14:textId="77777777" w:rsidR="00ED3A5C" w:rsidRPr="00ED3A5C" w:rsidRDefault="00ED3A5C" w:rsidP="00ED3A5C">
      <w:pPr>
        <w:numPr>
          <w:ilvl w:val="0"/>
          <w:numId w:val="24"/>
        </w:numPr>
      </w:pPr>
      <w:r w:rsidRPr="00ED3A5C">
        <w:t>Umsjón með fjárhagsáætlun, rekstraráætlun og gerð ársreikninga í samráði við stjórn.</w:t>
      </w:r>
    </w:p>
    <w:p w14:paraId="013AE6EE" w14:textId="77777777" w:rsidR="00ED3A5C" w:rsidRPr="00ED3A5C" w:rsidRDefault="00ED3A5C" w:rsidP="00ED3A5C">
      <w:pPr>
        <w:numPr>
          <w:ilvl w:val="0"/>
          <w:numId w:val="24"/>
        </w:numPr>
      </w:pPr>
      <w:r w:rsidRPr="00ED3A5C">
        <w:t>Tryggja að starfsemi félagsins sé í samræmi við lög, reglugerðir og siðareglur ÍSÍ og viðkomandi sérsambanda.</w:t>
      </w:r>
      <w:commentRangeEnd w:id="0"/>
      <w:r w:rsidRPr="00ED3A5C">
        <w:rPr>
          <w:rStyle w:val="CommentReference"/>
          <w:sz w:val="21"/>
          <w:szCs w:val="24"/>
        </w:rPr>
        <w:commentReference w:id="0"/>
      </w:r>
    </w:p>
    <w:p w14:paraId="4BB9E68B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Nánari lýsing á ábyrgðarsviði og verkefnum er í meðfylgjandi starfslýsingu.</w:t>
      </w:r>
    </w:p>
    <w:p w14:paraId="35CE312C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Starfsmaður heyrir beint undir aðalstjórn félagsins.</w:t>
      </w:r>
    </w:p>
    <w:p w14:paraId="4A532E52" w14:textId="77777777" w:rsidR="00571A16" w:rsidRPr="00ED3A5C" w:rsidRDefault="00571A16" w:rsidP="00ED3A5C">
      <w:pPr>
        <w:rPr>
          <w:b/>
          <w:bCs/>
        </w:rPr>
      </w:pPr>
    </w:p>
    <w:p w14:paraId="5C3394E6" w14:textId="77777777" w:rsidR="00ED3A5C" w:rsidRPr="00ED3A5C" w:rsidRDefault="00ED3A5C" w:rsidP="00ED3A5C">
      <w:pPr>
        <w:numPr>
          <w:ilvl w:val="0"/>
          <w:numId w:val="25"/>
        </w:numPr>
        <w:rPr>
          <w:b/>
          <w:bCs/>
        </w:rPr>
      </w:pPr>
      <w:r w:rsidRPr="00ED3A5C">
        <w:rPr>
          <w:b/>
          <w:bCs/>
        </w:rPr>
        <w:t>Starfshlutfall og vinnustaður</w:t>
      </w:r>
    </w:p>
    <w:p w14:paraId="41E43457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Fyrsti starfsdagur er xxx og starfshlutfall framkvæmdastjóra er [xxx%].</w:t>
      </w:r>
    </w:p>
    <w:p w14:paraId="4CA8BF05" w14:textId="089B6646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Vinna fer fram á skrifstofa félagsins á [heimilisfang</w:t>
      </w:r>
      <w:r w:rsidRPr="00ED3A5C">
        <w:rPr>
          <w:b/>
          <w:bCs/>
        </w:rPr>
        <w:t>]</w:t>
      </w:r>
      <w:r w:rsidRPr="00ED3A5C">
        <w:t xml:space="preserve">, </w:t>
      </w:r>
      <w:commentRangeStart w:id="1"/>
      <w:r w:rsidRPr="00ED3A5C">
        <w:t>en gert er ráð fyrir sveigjanlegum vinnutíma og vinnu utan hefðbundins vinnutíma eftir þörfum.</w:t>
      </w:r>
      <w:commentRangeEnd w:id="1"/>
      <w:r w:rsidRPr="00ED3A5C">
        <w:rPr>
          <w:rStyle w:val="CommentReference"/>
          <w:b/>
          <w:bCs/>
          <w:sz w:val="21"/>
          <w:szCs w:val="24"/>
        </w:rPr>
        <w:commentReference w:id="1"/>
      </w:r>
    </w:p>
    <w:p w14:paraId="00B4F252" w14:textId="77777777" w:rsidR="00ED3A5C" w:rsidRPr="00ED3A5C" w:rsidRDefault="00ED3A5C" w:rsidP="00ED3A5C">
      <w:pPr>
        <w:numPr>
          <w:ilvl w:val="0"/>
          <w:numId w:val="25"/>
        </w:numPr>
        <w:rPr>
          <w:b/>
          <w:bCs/>
        </w:rPr>
      </w:pPr>
      <w:r w:rsidRPr="00ED3A5C">
        <w:rPr>
          <w:b/>
          <w:bCs/>
        </w:rPr>
        <w:lastRenderedPageBreak/>
        <w:t>Launakjör, hlunnindi og fleira</w:t>
      </w:r>
    </w:p>
    <w:p w14:paraId="38C0DC8D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commentRangeStart w:id="2"/>
      <w:r w:rsidRPr="00ED3A5C">
        <w:t xml:space="preserve">Um samnings þennan gildir kjarasamningur xxx. </w:t>
      </w:r>
      <w:commentRangeEnd w:id="2"/>
      <w:r w:rsidRPr="00ED3A5C">
        <w:rPr>
          <w:rStyle w:val="CommentReference"/>
          <w:b/>
          <w:bCs/>
          <w:sz w:val="21"/>
          <w:szCs w:val="24"/>
        </w:rPr>
        <w:commentReference w:id="2"/>
      </w:r>
    </w:p>
    <w:p w14:paraId="59D9DFDE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Mánaðarlaun starfsmanns eru kr. XXXX.</w:t>
      </w:r>
    </w:p>
    <w:p w14:paraId="166E3A5E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Launagreiðslur taka mið af ábyrgð og umfangi starfsins, þar með talið tilfallandi yfirvinnu sem starfið krefst.</w:t>
      </w:r>
    </w:p>
    <w:p w14:paraId="1DC1DF26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commentRangeStart w:id="3"/>
      <w:r w:rsidRPr="00ED3A5C">
        <w:t>Vinnuveitandi leggur til tölvubúnað, síma og önnur nauðsynleg vinnugögn.</w:t>
      </w:r>
      <w:commentRangeEnd w:id="3"/>
      <w:r w:rsidRPr="00ED3A5C">
        <w:rPr>
          <w:rStyle w:val="CommentReference"/>
          <w:b/>
          <w:bCs/>
          <w:sz w:val="21"/>
          <w:szCs w:val="24"/>
        </w:rPr>
        <w:commentReference w:id="3"/>
      </w:r>
    </w:p>
    <w:p w14:paraId="319A74B8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 xml:space="preserve">Um orlof fer samkvæmt ákvæðum kjarasamnings. Ákvörðun um orlof skal tekin í samráði við stjórn félagsins. </w:t>
      </w:r>
    </w:p>
    <w:p w14:paraId="0D7C8E5D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 xml:space="preserve">Um laun í veikindum fer samkvæmt ákvæðum kjarasamnings. Starfsmaður skal tilkynna veikindi sín með tölvupósti til formanns stjórnar og upplýsa samstarfsmenn um fjarveru. </w:t>
      </w:r>
    </w:p>
    <w:p w14:paraId="7E6E3F40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 xml:space="preserve">Um greiðslu launa í fæðingarorlofi fer samkvæmt lögum og ákvæðum kjarasamnings. </w:t>
      </w:r>
    </w:p>
    <w:p w14:paraId="667D86AA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Félagið greiðir iðgjald til lífeyrissjóðs sem starfsmaður mælir fyrir um enda starfi sjóðurinn skv. reglugerð staðfestri af fjármálaráðuneytinu.</w:t>
      </w:r>
    </w:p>
    <w:p w14:paraId="78A410E1" w14:textId="77777777" w:rsidR="00ED3A5C" w:rsidRPr="00ED3A5C" w:rsidRDefault="00ED3A5C" w:rsidP="00ED3A5C">
      <w:pPr>
        <w:rPr>
          <w:b/>
          <w:bCs/>
        </w:rPr>
      </w:pPr>
    </w:p>
    <w:p w14:paraId="492881DF" w14:textId="77777777" w:rsidR="00ED3A5C" w:rsidRPr="00ED3A5C" w:rsidRDefault="00ED3A5C" w:rsidP="00ED3A5C">
      <w:pPr>
        <w:numPr>
          <w:ilvl w:val="0"/>
          <w:numId w:val="25"/>
        </w:numPr>
        <w:rPr>
          <w:b/>
          <w:bCs/>
        </w:rPr>
      </w:pPr>
      <w:r w:rsidRPr="00ED3A5C">
        <w:rPr>
          <w:b/>
          <w:bCs/>
        </w:rPr>
        <w:t>Vinnutími</w:t>
      </w:r>
    </w:p>
    <w:p w14:paraId="320B24D9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Vinnutími miðast við 40 klukkustundir á viku.</w:t>
      </w:r>
    </w:p>
    <w:p w14:paraId="709174B1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commentRangeStart w:id="4"/>
      <w:r w:rsidRPr="00ED3A5C">
        <w:t xml:space="preserve">Vegna eðlis starfsins er gert ráð fyrir að tilfallandi yfirvinna fylgi starfinu. </w:t>
      </w:r>
      <w:commentRangeEnd w:id="4"/>
      <w:r w:rsidRPr="00ED3A5C">
        <w:rPr>
          <w:rStyle w:val="CommentReference"/>
          <w:b/>
          <w:bCs/>
          <w:sz w:val="21"/>
          <w:szCs w:val="24"/>
        </w:rPr>
        <w:commentReference w:id="4"/>
      </w:r>
    </w:p>
    <w:p w14:paraId="17369EAB" w14:textId="77777777" w:rsidR="00ED3A5C" w:rsidRPr="00ED3A5C" w:rsidRDefault="00ED3A5C" w:rsidP="00ED3A5C">
      <w:pPr>
        <w:rPr>
          <w:b/>
          <w:bCs/>
        </w:rPr>
      </w:pPr>
    </w:p>
    <w:p w14:paraId="2571BD0C" w14:textId="77777777" w:rsidR="00ED3A5C" w:rsidRPr="00ED3A5C" w:rsidRDefault="00ED3A5C" w:rsidP="00ED3A5C">
      <w:pPr>
        <w:numPr>
          <w:ilvl w:val="0"/>
          <w:numId w:val="25"/>
        </w:numPr>
        <w:rPr>
          <w:b/>
          <w:bCs/>
        </w:rPr>
      </w:pPr>
      <w:r w:rsidRPr="00ED3A5C">
        <w:rPr>
          <w:b/>
          <w:bCs/>
        </w:rPr>
        <w:t>Trúnaðar- og þagnarskylda</w:t>
      </w:r>
    </w:p>
    <w:p w14:paraId="176E2E4F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Framkvæmdastjóri skal gæta fyllsta trúnaðar um málefni félagsins, þar á meðal fjárhagsupplýsingar, samninga, launakjör, persónuupplýsingar og önnur atriði sem varða starfsemi félagsins.</w:t>
      </w:r>
    </w:p>
    <w:p w14:paraId="78F341F8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Þessi trúnaðarskylda helst þótt látið sé af starfi.</w:t>
      </w:r>
    </w:p>
    <w:p w14:paraId="511622DC" w14:textId="77777777" w:rsidR="00571A16" w:rsidRPr="00ED3A5C" w:rsidRDefault="00571A16" w:rsidP="00ED3A5C">
      <w:pPr>
        <w:rPr>
          <w:b/>
          <w:bCs/>
        </w:rPr>
      </w:pPr>
    </w:p>
    <w:p w14:paraId="7C6016BA" w14:textId="77777777" w:rsidR="00ED3A5C" w:rsidRPr="00ED3A5C" w:rsidRDefault="00ED3A5C" w:rsidP="00ED3A5C">
      <w:pPr>
        <w:numPr>
          <w:ilvl w:val="0"/>
          <w:numId w:val="25"/>
        </w:numPr>
      </w:pPr>
      <w:r w:rsidRPr="00ED3A5C">
        <w:rPr>
          <w:b/>
          <w:bCs/>
        </w:rPr>
        <w:t>Siðareglur og framkoma</w:t>
      </w:r>
    </w:p>
    <w:p w14:paraId="0D54E917" w14:textId="77777777" w:rsidR="00ED3A5C" w:rsidRPr="00ED3A5C" w:rsidRDefault="00ED3A5C" w:rsidP="00ED3A5C">
      <w:pPr>
        <w:numPr>
          <w:ilvl w:val="1"/>
          <w:numId w:val="25"/>
        </w:numPr>
      </w:pPr>
      <w:r w:rsidRPr="00ED3A5C">
        <w:t>Starfsmaður skuldbindur sig til að starfa í samræmi við siðareglur íþróttahreyfingarinnar og félagsins og hegðunarviðmið ÍSÍ og fylgja markmiðum félagsins og stefnu í þjálfun og uppeldisstarfi.</w:t>
      </w:r>
    </w:p>
    <w:p w14:paraId="0D7ED33A" w14:textId="77777777" w:rsidR="00ED3A5C" w:rsidRPr="00ED3A5C" w:rsidRDefault="00ED3A5C" w:rsidP="00ED3A5C">
      <w:pPr>
        <w:numPr>
          <w:ilvl w:val="1"/>
          <w:numId w:val="25"/>
        </w:numPr>
      </w:pPr>
      <w:r w:rsidRPr="00ED3A5C">
        <w:t>Starfsmaður skal í öllu starfi sýna fyrirmyndarhegðun og jákvæða framkomu gagnvart iðkendum, forráðamönnum og samstarfsfólki.</w:t>
      </w:r>
    </w:p>
    <w:p w14:paraId="557A1091" w14:textId="77777777" w:rsidR="00ED3A5C" w:rsidRDefault="00ED3A5C" w:rsidP="00ED3A5C"/>
    <w:p w14:paraId="573F4C97" w14:textId="77777777" w:rsidR="00571A16" w:rsidRPr="00ED3A5C" w:rsidRDefault="00571A16" w:rsidP="00ED3A5C"/>
    <w:p w14:paraId="46DA62DE" w14:textId="77777777" w:rsidR="00ED3A5C" w:rsidRPr="00ED3A5C" w:rsidRDefault="00ED3A5C" w:rsidP="00ED3A5C">
      <w:pPr>
        <w:numPr>
          <w:ilvl w:val="0"/>
          <w:numId w:val="25"/>
        </w:numPr>
        <w:rPr>
          <w:b/>
          <w:bCs/>
        </w:rPr>
      </w:pPr>
      <w:r w:rsidRPr="00ED3A5C">
        <w:rPr>
          <w:b/>
          <w:bCs/>
        </w:rPr>
        <w:lastRenderedPageBreak/>
        <w:t>Gildistími samnings og uppsögn</w:t>
      </w:r>
    </w:p>
    <w:p w14:paraId="430FB078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Samningur þessi tekur gildi [dagsetning] og er [ótímabundinn].</w:t>
      </w:r>
    </w:p>
    <w:p w14:paraId="4BF1D2EB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Um uppsagnarfrest fer samkvæmt ákvæðum kjarasamnings.</w:t>
      </w:r>
    </w:p>
    <w:p w14:paraId="17356DB8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Uppsögn skal vera skrifleg og miðast við fyrsta dag næsta mánaðar.</w:t>
      </w:r>
    </w:p>
    <w:p w14:paraId="77BEF858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Alvarleg vanræksla eða trúnaðarbrot geta orðið grundvöllur tafarlausrar riftunar.</w:t>
      </w:r>
    </w:p>
    <w:p w14:paraId="744A3343" w14:textId="77777777" w:rsidR="00ED3A5C" w:rsidRPr="00ED3A5C" w:rsidRDefault="00ED3A5C" w:rsidP="00ED3A5C">
      <w:pPr>
        <w:rPr>
          <w:b/>
          <w:bCs/>
        </w:rPr>
      </w:pPr>
    </w:p>
    <w:p w14:paraId="5D9D95BD" w14:textId="77777777" w:rsidR="00ED3A5C" w:rsidRPr="00ED3A5C" w:rsidRDefault="00ED3A5C" w:rsidP="00ED3A5C">
      <w:pPr>
        <w:numPr>
          <w:ilvl w:val="0"/>
          <w:numId w:val="25"/>
        </w:numPr>
        <w:rPr>
          <w:b/>
          <w:bCs/>
        </w:rPr>
      </w:pPr>
      <w:r w:rsidRPr="00ED3A5C">
        <w:rPr>
          <w:b/>
          <w:bCs/>
        </w:rPr>
        <w:t>Önnur ákvæði</w:t>
      </w:r>
    </w:p>
    <w:p w14:paraId="01864C01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Framkvæmdastjóri er fulltrúi félagsins út á við og skal gæta hagsmuna þess í öllum samskiptum við utanaðkomandi aðila.</w:t>
      </w:r>
    </w:p>
    <w:p w14:paraId="181E7BC3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Starfsmaður skuldbindur sig til að fylgja siðareglum og hegðunarviðmiðum ÍSÍ og gildandi lögum og reglum félagsins.</w:t>
      </w:r>
    </w:p>
    <w:p w14:paraId="647EA08F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Breytingar á þessum samningi skulu gerðar skriflega og undirritaðar af báðum aðilum.</w:t>
      </w:r>
    </w:p>
    <w:p w14:paraId="4E2374A2" w14:textId="77777777" w:rsidR="00571A16" w:rsidRPr="00ED3A5C" w:rsidRDefault="00571A16" w:rsidP="00ED3A5C">
      <w:pPr>
        <w:rPr>
          <w:b/>
          <w:bCs/>
        </w:rPr>
      </w:pPr>
    </w:p>
    <w:p w14:paraId="55507CEE" w14:textId="77777777" w:rsidR="00ED3A5C" w:rsidRPr="00ED3A5C" w:rsidRDefault="00ED3A5C" w:rsidP="00ED3A5C">
      <w:pPr>
        <w:numPr>
          <w:ilvl w:val="0"/>
          <w:numId w:val="25"/>
        </w:numPr>
        <w:rPr>
          <w:b/>
          <w:bCs/>
        </w:rPr>
      </w:pPr>
      <w:r w:rsidRPr="00ED3A5C">
        <w:rPr>
          <w:b/>
          <w:bCs/>
        </w:rPr>
        <w:t>Undirritun</w:t>
      </w:r>
    </w:p>
    <w:p w14:paraId="0BD588A9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 xml:space="preserve">Samningurinn er gerður í tveimur samhljóða eintökum og heldur hvor aðili sínu eintaki. </w:t>
      </w:r>
    </w:p>
    <w:p w14:paraId="19E878D7" w14:textId="77777777" w:rsidR="00ED3A5C" w:rsidRPr="00ED3A5C" w:rsidRDefault="00ED3A5C" w:rsidP="00ED3A5C">
      <w:pPr>
        <w:numPr>
          <w:ilvl w:val="1"/>
          <w:numId w:val="25"/>
        </w:numPr>
        <w:rPr>
          <w:b/>
          <w:bCs/>
        </w:rPr>
      </w:pPr>
      <w:r w:rsidRPr="00ED3A5C">
        <w:t>Öllu framangreindu til staðfestu rita aðilar samningsins eða fyrirsvarsmenn þeirra nöfn sín hér undir.</w:t>
      </w:r>
    </w:p>
    <w:p w14:paraId="0670817D" w14:textId="77777777" w:rsidR="00ED3A5C" w:rsidRPr="00ED3A5C" w:rsidRDefault="00ED3A5C" w:rsidP="00ED3A5C">
      <w:pPr>
        <w:rPr>
          <w:b/>
          <w:bCs/>
        </w:rPr>
      </w:pPr>
    </w:p>
    <w:p w14:paraId="2524406D" w14:textId="77777777" w:rsidR="00ED3A5C" w:rsidRPr="00ED3A5C" w:rsidRDefault="00ED3A5C" w:rsidP="00ED3A5C">
      <w:r w:rsidRPr="00ED3A5C">
        <w:rPr>
          <w:b/>
          <w:bCs/>
        </w:rPr>
        <w:t>Staður og dagsetning:</w:t>
      </w:r>
      <w:r w:rsidRPr="00ED3A5C">
        <w:t xml:space="preserve"> _____________________</w:t>
      </w:r>
    </w:p>
    <w:p w14:paraId="7AC848EC" w14:textId="77777777" w:rsidR="00ED3A5C" w:rsidRPr="00ED3A5C" w:rsidRDefault="00ED3A5C" w:rsidP="00ED3A5C">
      <w:pPr>
        <w:rPr>
          <w:b/>
          <w:bCs/>
        </w:rPr>
      </w:pPr>
    </w:p>
    <w:p w14:paraId="70A26FD5" w14:textId="77777777" w:rsidR="00ED3A5C" w:rsidRPr="00ED3A5C" w:rsidRDefault="00ED3A5C" w:rsidP="00ED3A5C">
      <w:pPr>
        <w:rPr>
          <w:b/>
          <w:bCs/>
        </w:rPr>
      </w:pPr>
    </w:p>
    <w:p w14:paraId="22A92003" w14:textId="77777777" w:rsidR="00ED3A5C" w:rsidRPr="00ED3A5C" w:rsidRDefault="00ED3A5C" w:rsidP="00ED3A5C">
      <w:r w:rsidRPr="00ED3A5C">
        <w:rPr>
          <w:b/>
          <w:bCs/>
        </w:rPr>
        <w:t>F.h. Íþróttafélagsins XXXX</w:t>
      </w:r>
    </w:p>
    <w:p w14:paraId="4D3DE0A4" w14:textId="77777777" w:rsidR="00ED3A5C" w:rsidRPr="00ED3A5C" w:rsidRDefault="00ED3A5C" w:rsidP="00ED3A5C"/>
    <w:p w14:paraId="59DFCD57" w14:textId="77777777" w:rsidR="00ED3A5C" w:rsidRPr="00ED3A5C" w:rsidRDefault="00ED3A5C" w:rsidP="00ED3A5C">
      <w:r w:rsidRPr="00ED3A5C">
        <w:t>_________________________________</w:t>
      </w:r>
      <w:r w:rsidRPr="00ED3A5C">
        <w:br/>
        <w:t>Formaður stjórnar</w:t>
      </w:r>
    </w:p>
    <w:p w14:paraId="79D573AB" w14:textId="77777777" w:rsidR="00ED3A5C" w:rsidRPr="00ED3A5C" w:rsidRDefault="00ED3A5C" w:rsidP="00ED3A5C">
      <w:pPr>
        <w:rPr>
          <w:b/>
          <w:bCs/>
        </w:rPr>
      </w:pPr>
    </w:p>
    <w:p w14:paraId="0CC36B00" w14:textId="77777777" w:rsidR="00ED3A5C" w:rsidRPr="00ED3A5C" w:rsidRDefault="00ED3A5C" w:rsidP="00ED3A5C">
      <w:pPr>
        <w:rPr>
          <w:b/>
          <w:bCs/>
        </w:rPr>
      </w:pPr>
    </w:p>
    <w:p w14:paraId="3FEC867D" w14:textId="77777777" w:rsidR="00ED3A5C" w:rsidRPr="00ED3A5C" w:rsidRDefault="00ED3A5C" w:rsidP="00ED3A5C">
      <w:r w:rsidRPr="00ED3A5C">
        <w:rPr>
          <w:b/>
          <w:bCs/>
        </w:rPr>
        <w:t>Starfsmaður:</w:t>
      </w:r>
    </w:p>
    <w:p w14:paraId="6FF038AF" w14:textId="77777777" w:rsidR="00ED3A5C" w:rsidRPr="00ED3A5C" w:rsidRDefault="00ED3A5C" w:rsidP="00ED3A5C"/>
    <w:p w14:paraId="0878A149" w14:textId="51A71D63" w:rsidR="005837A2" w:rsidRPr="00571A16" w:rsidRDefault="00ED3A5C" w:rsidP="000C5EC6">
      <w:r w:rsidRPr="00ED3A5C">
        <w:t>________________________________</w:t>
      </w:r>
      <w:r w:rsidRPr="00ED3A5C">
        <w:br/>
        <w:t>Undirskrift starfsmanns</w:t>
      </w:r>
    </w:p>
    <w:sectPr w:rsidR="005837A2" w:rsidRPr="00571A16" w:rsidSect="00403D00">
      <w:headerReference w:type="default" r:id="rId14"/>
      <w:footerReference w:type="default" r:id="rId15"/>
      <w:headerReference w:type="first" r:id="rId16"/>
      <w:pgSz w:w="11900" w:h="16840"/>
      <w:pgMar w:top="2268" w:right="1588" w:bottom="1304" w:left="1588" w:header="0" w:footer="576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thugasemdir" w:date="2026-01-21T11:35:00Z" w:initials="A">
    <w:p w14:paraId="4B17479D" w14:textId="77777777" w:rsidR="00ED3A5C" w:rsidRDefault="00ED3A5C" w:rsidP="00890825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Sett fram í dæmaskyni. Hvert félag ákveður hvaða þættir heyra undir starfssvið framkvæmdastjóra.</w:t>
      </w:r>
    </w:p>
  </w:comment>
  <w:comment w:id="1" w:author="Athugasemdir" w:date="2025-11-13T08:58:00Z" w:initials="A">
    <w:p w14:paraId="57233F34" w14:textId="77777777" w:rsidR="00ED3A5C" w:rsidRDefault="00ED3A5C" w:rsidP="001C48AE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Sé fyrirkomulagið annað skal það skráð hér.</w:t>
      </w:r>
    </w:p>
  </w:comment>
  <w:comment w:id="2" w:author="Athugasemdir" w:date="2026-01-21T12:23:00Z" w:initials="A">
    <w:p w14:paraId="7E3CA0AD" w14:textId="77777777" w:rsidR="00ED3A5C" w:rsidRDefault="00ED3A5C" w:rsidP="00F05C92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Kjarasamningar kveða á um lágmarksréttindi. Þó framkvæmdastjóri sé í stéttarfélagi er heimilt að semja við hann um rýmri rétt en fram kemur í kjarasamningi.</w:t>
      </w:r>
    </w:p>
  </w:comment>
  <w:comment w:id="3" w:author="Athugasemdir" w:date="2025-11-13T09:00:00Z" w:initials="A">
    <w:p w14:paraId="76ED1789" w14:textId="77777777" w:rsidR="00ED3A5C" w:rsidRDefault="00ED3A5C" w:rsidP="001C48AE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Greiði vinnuveitandi síma, nettengingu heim og annað slíkt skal geta þess í þessum kafla.</w:t>
      </w:r>
    </w:p>
  </w:comment>
  <w:comment w:id="4" w:author="Athugasemdir" w:date="2025-11-13T09:03:00Z" w:initials="A">
    <w:p w14:paraId="00ACEB5E" w14:textId="77777777" w:rsidR="00ED3A5C" w:rsidRDefault="00ED3A5C" w:rsidP="00AA78D8">
      <w:pPr>
        <w:pStyle w:val="CommentText"/>
      </w:pPr>
      <w:r>
        <w:rPr>
          <w:rStyle w:val="CommentReference"/>
        </w:rPr>
        <w:annotationRef/>
      </w:r>
      <w:r>
        <w:rPr>
          <w:lang w:val="is-IS"/>
        </w:rPr>
        <w:t>Hér er æskilegt að setja inn viðmið um hversu mikla yfirvinnu er að ræða og hvort greitt er sérstaklega fyrir hana eða hvort hun rúmist innan launakjara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B17479D" w15:done="0"/>
  <w15:commentEx w15:paraId="57233F34" w15:done="0"/>
  <w15:commentEx w15:paraId="7E3CA0AD" w15:done="0"/>
  <w15:commentEx w15:paraId="76ED1789" w15:done="0"/>
  <w15:commentEx w15:paraId="00ACEB5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548CDF0" w16cex:dateUtc="2026-01-21T11:35:00Z"/>
  <w16cex:commentExtensible w16cex:durableId="5C2396FA" w16cex:dateUtc="2025-11-13T08:58:00Z"/>
  <w16cex:commentExtensible w16cex:durableId="790E7A58" w16cex:dateUtc="2026-01-21T12:23:00Z"/>
  <w16cex:commentExtensible w16cex:durableId="39E4C2A7" w16cex:dateUtc="2025-11-13T09:00:00Z"/>
  <w16cex:commentExtensible w16cex:durableId="18EA2A60" w16cex:dateUtc="2025-11-13T09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B17479D" w16cid:durableId="4548CDF0"/>
  <w16cid:commentId w16cid:paraId="57233F34" w16cid:durableId="5C2396FA"/>
  <w16cid:commentId w16cid:paraId="7E3CA0AD" w16cid:durableId="790E7A58"/>
  <w16cid:commentId w16cid:paraId="76ED1789" w16cid:durableId="39E4C2A7"/>
  <w16cid:commentId w16cid:paraId="00ACEB5E" w16cid:durableId="18EA2A6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946B5" w14:textId="77777777" w:rsidR="00D878B4" w:rsidRDefault="00D878B4" w:rsidP="00B75361">
      <w:pPr>
        <w:spacing w:before="0" w:after="0" w:line="240" w:lineRule="auto"/>
      </w:pPr>
      <w:r>
        <w:separator/>
      </w:r>
    </w:p>
  </w:endnote>
  <w:endnote w:type="continuationSeparator" w:id="0">
    <w:p w14:paraId="7FEC8562" w14:textId="77777777" w:rsidR="00D878B4" w:rsidRDefault="00D878B4" w:rsidP="00B7536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 Pro">
    <w:panose1 w:val="02040502050405020303"/>
    <w:charset w:val="00"/>
    <w:family w:val="roman"/>
    <w:notTrueType/>
    <w:pitch w:val="variable"/>
    <w:sig w:usb0="A00002EF" w:usb1="4000685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Serif">
    <w:charset w:val="00"/>
    <w:family w:val="roman"/>
    <w:pitch w:val="variable"/>
    <w:sig w:usb0="A11526FF" w:usb1="C000ECFB" w:usb2="0001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9258698"/>
      <w:docPartObj>
        <w:docPartGallery w:val="Page Numbers (Bottom of Page)"/>
        <w:docPartUnique/>
      </w:docPartObj>
    </w:sdtPr>
    <w:sdtContent>
      <w:p w14:paraId="156BC577" w14:textId="066A4B1D" w:rsidR="00C35544" w:rsidRDefault="00C35544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3E5791" w14:textId="5C13A541" w:rsidR="00697D4E" w:rsidRDefault="00697D4E" w:rsidP="00002A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E7EC3" w14:textId="77777777" w:rsidR="00D878B4" w:rsidRDefault="00D878B4" w:rsidP="00B75361">
      <w:pPr>
        <w:spacing w:before="0" w:after="0" w:line="240" w:lineRule="auto"/>
      </w:pPr>
      <w:r>
        <w:separator/>
      </w:r>
    </w:p>
  </w:footnote>
  <w:footnote w:type="continuationSeparator" w:id="0">
    <w:p w14:paraId="7282C8B5" w14:textId="77777777" w:rsidR="00D878B4" w:rsidRDefault="00D878B4" w:rsidP="00B7536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739A1" w14:textId="482E7C8A" w:rsidR="00B01A77" w:rsidRDefault="00B01A77" w:rsidP="00002A60">
    <w:pPr>
      <w:pStyle w:val="Header"/>
      <w:rPr>
        <w:noProof/>
        <w:lang w:val="en-GB"/>
      </w:rPr>
    </w:pPr>
  </w:p>
  <w:p w14:paraId="70871F5F" w14:textId="77777777" w:rsidR="00334632" w:rsidRDefault="00334632" w:rsidP="00002A60">
    <w:pPr>
      <w:pStyle w:val="Header"/>
      <w:rPr>
        <w:noProof/>
        <w:lang w:val="en-GB"/>
      </w:rPr>
    </w:pPr>
  </w:p>
  <w:p w14:paraId="57D8CBA4" w14:textId="77777777" w:rsidR="00334632" w:rsidRDefault="00334632" w:rsidP="00002A60">
    <w:pPr>
      <w:pStyle w:val="Header"/>
      <w:rPr>
        <w:noProof/>
        <w:lang w:val="en-GB"/>
      </w:rPr>
    </w:pPr>
  </w:p>
  <w:p w14:paraId="03896492" w14:textId="77777777" w:rsidR="00334632" w:rsidRDefault="00334632" w:rsidP="00002A60">
    <w:pPr>
      <w:pStyle w:val="Header"/>
      <w:rPr>
        <w:noProof/>
        <w:lang w:val="en-GB"/>
      </w:rPr>
    </w:pPr>
  </w:p>
  <w:p w14:paraId="6AAF3DDF" w14:textId="77777777" w:rsidR="00334632" w:rsidRDefault="00334632" w:rsidP="00002A60">
    <w:pPr>
      <w:pStyle w:val="Header"/>
      <w:rPr>
        <w:noProof/>
        <w:lang w:val="en-GB"/>
      </w:rPr>
    </w:pPr>
  </w:p>
  <w:p w14:paraId="04B8FC10" w14:textId="34C825E5" w:rsidR="00334632" w:rsidRPr="00334632" w:rsidRDefault="00334632" w:rsidP="00002A60">
    <w:pPr>
      <w:pStyle w:val="Header"/>
      <w:rPr>
        <w:lang w:val="en-GB"/>
      </w:rPr>
    </w:pPr>
    <w:r>
      <w:rPr>
        <w:noProof/>
        <w:lang w:val="en-GB"/>
      </w:rPr>
      <w:t>Logo félags hér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52A19" w14:textId="43E4902D" w:rsidR="008E7313" w:rsidRPr="007A6294" w:rsidRDefault="008E7313" w:rsidP="00002A60">
    <w:pPr>
      <w:pStyle w:val="Header"/>
    </w:pPr>
  </w:p>
  <w:p w14:paraId="2EBCC053" w14:textId="7EA0EBD8" w:rsidR="008E7313" w:rsidRDefault="008E7313" w:rsidP="00002A60">
    <w:pPr>
      <w:pStyle w:val="Header"/>
      <w:rPr>
        <w:noProof/>
      </w:rPr>
    </w:pPr>
    <w:r w:rsidRPr="007A6294">
      <w:t xml:space="preserve"> </w:t>
    </w:r>
  </w:p>
  <w:p w14:paraId="4672D58A" w14:textId="77777777" w:rsidR="00334632" w:rsidRDefault="00334632" w:rsidP="00002A60">
    <w:pPr>
      <w:pStyle w:val="Header"/>
      <w:rPr>
        <w:noProof/>
      </w:rPr>
    </w:pPr>
  </w:p>
  <w:p w14:paraId="3A7D10F6" w14:textId="77777777" w:rsidR="00334632" w:rsidRDefault="00334632" w:rsidP="00002A60">
    <w:pPr>
      <w:pStyle w:val="Header"/>
      <w:rPr>
        <w:noProof/>
      </w:rPr>
    </w:pPr>
  </w:p>
  <w:p w14:paraId="0D221283" w14:textId="77777777" w:rsidR="00334632" w:rsidRDefault="00334632" w:rsidP="00002A60">
    <w:pPr>
      <w:pStyle w:val="Header"/>
      <w:rPr>
        <w:noProof/>
      </w:rPr>
    </w:pPr>
  </w:p>
  <w:p w14:paraId="27A45EC8" w14:textId="2D1B7B35" w:rsidR="00334632" w:rsidRPr="007A6294" w:rsidRDefault="00334632" w:rsidP="00002A60">
    <w:pPr>
      <w:pStyle w:val="Header"/>
    </w:pPr>
    <w:r>
      <w:rPr>
        <w:noProof/>
      </w:rPr>
      <w:t>Logo félags hér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620D4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5021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9286B2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F60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07A3E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2BE13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E4A9B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9F84B5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A66C4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681B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0907E4"/>
    <w:multiLevelType w:val="hybridMultilevel"/>
    <w:tmpl w:val="D292B0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F8E6844"/>
    <w:multiLevelType w:val="multilevel"/>
    <w:tmpl w:val="7C7C0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47A37E7"/>
    <w:multiLevelType w:val="multilevel"/>
    <w:tmpl w:val="20BE8B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4A3A24"/>
    <w:multiLevelType w:val="hybridMultilevel"/>
    <w:tmpl w:val="0486FA52"/>
    <w:lvl w:ilvl="0" w:tplc="52EEEFA4">
      <w:numFmt w:val="bullet"/>
      <w:lvlText w:val="-"/>
      <w:lvlJc w:val="left"/>
      <w:pPr>
        <w:ind w:left="4920" w:hanging="360"/>
      </w:pPr>
      <w:rPr>
        <w:rFonts w:ascii="Georgia Pro" w:eastAsiaTheme="minorHAnsi" w:hAnsi="Georgia Pro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680" w:hanging="360"/>
      </w:pPr>
      <w:rPr>
        <w:rFonts w:ascii="Wingdings" w:hAnsi="Wingdings" w:hint="default"/>
      </w:rPr>
    </w:lvl>
  </w:abstractNum>
  <w:abstractNum w:abstractNumId="14" w15:restartNumberingAfterBreak="0">
    <w:nsid w:val="1B083C0B"/>
    <w:multiLevelType w:val="multilevel"/>
    <w:tmpl w:val="2EA4B7AE"/>
    <w:styleLink w:val="CurrentList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FE4"/>
    <w:multiLevelType w:val="hybridMultilevel"/>
    <w:tmpl w:val="421E01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937FBF"/>
    <w:multiLevelType w:val="multilevel"/>
    <w:tmpl w:val="45EA9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895EA0"/>
    <w:multiLevelType w:val="hybridMultilevel"/>
    <w:tmpl w:val="B8C297AC"/>
    <w:lvl w:ilvl="0" w:tplc="219A636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0083CA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0819C2"/>
    <w:multiLevelType w:val="hybridMultilevel"/>
    <w:tmpl w:val="BC28C35C"/>
    <w:lvl w:ilvl="0" w:tplc="1C5C7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206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E34E3C"/>
    <w:multiLevelType w:val="multilevel"/>
    <w:tmpl w:val="3E3AACA2"/>
    <w:styleLink w:val="CurrentList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  <w:color w:val="418DD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B966DE"/>
    <w:multiLevelType w:val="hybridMultilevel"/>
    <w:tmpl w:val="4C2A4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0D452F"/>
    <w:multiLevelType w:val="hybridMultilevel"/>
    <w:tmpl w:val="801AFAF0"/>
    <w:lvl w:ilvl="0" w:tplc="82545C28">
      <w:start w:val="1"/>
      <w:numFmt w:val="bullet"/>
      <w:pStyle w:val="ListParagraph"/>
      <w:lvlText w:val=""/>
      <w:lvlJc w:val="left"/>
      <w:pPr>
        <w:ind w:left="717" w:hanging="360"/>
      </w:pPr>
      <w:rPr>
        <w:rFonts w:ascii="Symbol" w:hAnsi="Symbol" w:hint="default"/>
        <w:color w:val="595959" w:themeColor="text1" w:themeTint="A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84370D"/>
    <w:multiLevelType w:val="multilevel"/>
    <w:tmpl w:val="067030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66E394D"/>
    <w:multiLevelType w:val="hybridMultilevel"/>
    <w:tmpl w:val="20BE8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6F1AF0"/>
    <w:multiLevelType w:val="hybridMultilevel"/>
    <w:tmpl w:val="2EA4B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891C21"/>
    <w:multiLevelType w:val="hybridMultilevel"/>
    <w:tmpl w:val="B998A9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09337270">
    <w:abstractNumId w:val="25"/>
  </w:num>
  <w:num w:numId="2" w16cid:durableId="51126794">
    <w:abstractNumId w:val="10"/>
  </w:num>
  <w:num w:numId="3" w16cid:durableId="1509639503">
    <w:abstractNumId w:val="23"/>
  </w:num>
  <w:num w:numId="4" w16cid:durableId="1249342975">
    <w:abstractNumId w:val="17"/>
  </w:num>
  <w:num w:numId="5" w16cid:durableId="1978682489">
    <w:abstractNumId w:val="12"/>
  </w:num>
  <w:num w:numId="6" w16cid:durableId="1409034559">
    <w:abstractNumId w:val="21"/>
  </w:num>
  <w:num w:numId="7" w16cid:durableId="1486505915">
    <w:abstractNumId w:val="15"/>
  </w:num>
  <w:num w:numId="8" w16cid:durableId="1171749859">
    <w:abstractNumId w:val="18"/>
  </w:num>
  <w:num w:numId="9" w16cid:durableId="2036155033">
    <w:abstractNumId w:val="13"/>
  </w:num>
  <w:num w:numId="10" w16cid:durableId="1963881734">
    <w:abstractNumId w:val="0"/>
  </w:num>
  <w:num w:numId="11" w16cid:durableId="198131238">
    <w:abstractNumId w:val="1"/>
  </w:num>
  <w:num w:numId="12" w16cid:durableId="658461735">
    <w:abstractNumId w:val="2"/>
  </w:num>
  <w:num w:numId="13" w16cid:durableId="912743737">
    <w:abstractNumId w:val="3"/>
  </w:num>
  <w:num w:numId="14" w16cid:durableId="806049663">
    <w:abstractNumId w:val="8"/>
  </w:num>
  <w:num w:numId="15" w16cid:durableId="1791434205">
    <w:abstractNumId w:val="4"/>
  </w:num>
  <w:num w:numId="16" w16cid:durableId="1148324184">
    <w:abstractNumId w:val="5"/>
  </w:num>
  <w:num w:numId="17" w16cid:durableId="112404703">
    <w:abstractNumId w:val="6"/>
  </w:num>
  <w:num w:numId="18" w16cid:durableId="1895658777">
    <w:abstractNumId w:val="7"/>
  </w:num>
  <w:num w:numId="19" w16cid:durableId="1036927777">
    <w:abstractNumId w:val="9"/>
  </w:num>
  <w:num w:numId="20" w16cid:durableId="1787655694">
    <w:abstractNumId w:val="20"/>
  </w:num>
  <w:num w:numId="21" w16cid:durableId="2021621748">
    <w:abstractNumId w:val="24"/>
  </w:num>
  <w:num w:numId="22" w16cid:durableId="1086730195">
    <w:abstractNumId w:val="14"/>
  </w:num>
  <w:num w:numId="23" w16cid:durableId="442573008">
    <w:abstractNumId w:val="19"/>
  </w:num>
  <w:num w:numId="24" w16cid:durableId="1292591309">
    <w:abstractNumId w:val="16"/>
  </w:num>
  <w:num w:numId="25" w16cid:durableId="1797017021">
    <w:abstractNumId w:val="11"/>
  </w:num>
  <w:num w:numId="26" w16cid:durableId="1933931033">
    <w:abstractNumId w:val="2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thugasemdir">
    <w15:presenceInfo w15:providerId="None" w15:userId="Athugasemdi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DF2"/>
    <w:rsid w:val="00002A60"/>
    <w:rsid w:val="0000646C"/>
    <w:rsid w:val="00022614"/>
    <w:rsid w:val="00031CB1"/>
    <w:rsid w:val="000665AA"/>
    <w:rsid w:val="00073573"/>
    <w:rsid w:val="000A21D0"/>
    <w:rsid w:val="000A7D18"/>
    <w:rsid w:val="000B2A91"/>
    <w:rsid w:val="000B62B4"/>
    <w:rsid w:val="000C079A"/>
    <w:rsid w:val="000C5EC6"/>
    <w:rsid w:val="000D7269"/>
    <w:rsid w:val="000F3F9C"/>
    <w:rsid w:val="000F6305"/>
    <w:rsid w:val="000F7022"/>
    <w:rsid w:val="00131542"/>
    <w:rsid w:val="00142E29"/>
    <w:rsid w:val="00185C58"/>
    <w:rsid w:val="00196A90"/>
    <w:rsid w:val="001A262B"/>
    <w:rsid w:val="001A6BC8"/>
    <w:rsid w:val="001B282D"/>
    <w:rsid w:val="001C4E1F"/>
    <w:rsid w:val="001D47F8"/>
    <w:rsid w:val="00200DF2"/>
    <w:rsid w:val="00202895"/>
    <w:rsid w:val="00202BDE"/>
    <w:rsid w:val="0020461A"/>
    <w:rsid w:val="00226A93"/>
    <w:rsid w:val="00255072"/>
    <w:rsid w:val="002760ED"/>
    <w:rsid w:val="002B39C8"/>
    <w:rsid w:val="002D63C6"/>
    <w:rsid w:val="002D7FB7"/>
    <w:rsid w:val="002E6FD2"/>
    <w:rsid w:val="002F1157"/>
    <w:rsid w:val="00325460"/>
    <w:rsid w:val="0033377D"/>
    <w:rsid w:val="003342A9"/>
    <w:rsid w:val="00334632"/>
    <w:rsid w:val="0034206A"/>
    <w:rsid w:val="00350107"/>
    <w:rsid w:val="003927E6"/>
    <w:rsid w:val="003A70F8"/>
    <w:rsid w:val="003A7138"/>
    <w:rsid w:val="003B418F"/>
    <w:rsid w:val="003F3563"/>
    <w:rsid w:val="00403D00"/>
    <w:rsid w:val="00410459"/>
    <w:rsid w:val="0042016D"/>
    <w:rsid w:val="004308BB"/>
    <w:rsid w:val="00431E38"/>
    <w:rsid w:val="00470901"/>
    <w:rsid w:val="00474328"/>
    <w:rsid w:val="00491186"/>
    <w:rsid w:val="004B7E65"/>
    <w:rsid w:val="004C38EC"/>
    <w:rsid w:val="004E0FEA"/>
    <w:rsid w:val="00501F12"/>
    <w:rsid w:val="00511AC5"/>
    <w:rsid w:val="0052786A"/>
    <w:rsid w:val="00553709"/>
    <w:rsid w:val="00566EB3"/>
    <w:rsid w:val="00567B70"/>
    <w:rsid w:val="00571A16"/>
    <w:rsid w:val="005740E1"/>
    <w:rsid w:val="005814E1"/>
    <w:rsid w:val="005837A2"/>
    <w:rsid w:val="00592E76"/>
    <w:rsid w:val="005954B3"/>
    <w:rsid w:val="005A64CA"/>
    <w:rsid w:val="005B4E4E"/>
    <w:rsid w:val="005C36E3"/>
    <w:rsid w:val="005C4A55"/>
    <w:rsid w:val="005C52D1"/>
    <w:rsid w:val="005D3CE3"/>
    <w:rsid w:val="005D60CB"/>
    <w:rsid w:val="006257C7"/>
    <w:rsid w:val="00630C93"/>
    <w:rsid w:val="006359C6"/>
    <w:rsid w:val="00670F12"/>
    <w:rsid w:val="006924EF"/>
    <w:rsid w:val="00692EEC"/>
    <w:rsid w:val="00697D4E"/>
    <w:rsid w:val="006C1198"/>
    <w:rsid w:val="006F3A0D"/>
    <w:rsid w:val="00702C7C"/>
    <w:rsid w:val="007042D0"/>
    <w:rsid w:val="007075C6"/>
    <w:rsid w:val="00732460"/>
    <w:rsid w:val="00737397"/>
    <w:rsid w:val="00790881"/>
    <w:rsid w:val="007A4E53"/>
    <w:rsid w:val="007A6294"/>
    <w:rsid w:val="007E0AB1"/>
    <w:rsid w:val="007F3B3C"/>
    <w:rsid w:val="00823D6B"/>
    <w:rsid w:val="0082652F"/>
    <w:rsid w:val="0083530E"/>
    <w:rsid w:val="00864C16"/>
    <w:rsid w:val="00896891"/>
    <w:rsid w:val="008A09D6"/>
    <w:rsid w:val="008A41A5"/>
    <w:rsid w:val="008A6AA3"/>
    <w:rsid w:val="008B377F"/>
    <w:rsid w:val="008C0551"/>
    <w:rsid w:val="008C34B9"/>
    <w:rsid w:val="008D10FE"/>
    <w:rsid w:val="008D605F"/>
    <w:rsid w:val="008E7313"/>
    <w:rsid w:val="00906D94"/>
    <w:rsid w:val="0091224E"/>
    <w:rsid w:val="00913621"/>
    <w:rsid w:val="00950CAD"/>
    <w:rsid w:val="009641F2"/>
    <w:rsid w:val="00966C73"/>
    <w:rsid w:val="009D3D11"/>
    <w:rsid w:val="009F09E3"/>
    <w:rsid w:val="00A00868"/>
    <w:rsid w:val="00A21A8E"/>
    <w:rsid w:val="00A85D7F"/>
    <w:rsid w:val="00A97F68"/>
    <w:rsid w:val="00AB6BC5"/>
    <w:rsid w:val="00AD10E5"/>
    <w:rsid w:val="00AF77D8"/>
    <w:rsid w:val="00B01A77"/>
    <w:rsid w:val="00B058A3"/>
    <w:rsid w:val="00B14600"/>
    <w:rsid w:val="00B274F4"/>
    <w:rsid w:val="00B31B9A"/>
    <w:rsid w:val="00B75361"/>
    <w:rsid w:val="00BA7C9D"/>
    <w:rsid w:val="00BB0664"/>
    <w:rsid w:val="00BE2A0C"/>
    <w:rsid w:val="00C16A6D"/>
    <w:rsid w:val="00C35544"/>
    <w:rsid w:val="00C557F5"/>
    <w:rsid w:val="00C56A86"/>
    <w:rsid w:val="00C64F28"/>
    <w:rsid w:val="00C87449"/>
    <w:rsid w:val="00C97F0A"/>
    <w:rsid w:val="00CB2CF6"/>
    <w:rsid w:val="00CB6946"/>
    <w:rsid w:val="00CB6C99"/>
    <w:rsid w:val="00CD141B"/>
    <w:rsid w:val="00CE1D35"/>
    <w:rsid w:val="00CF01CF"/>
    <w:rsid w:val="00CF3B5E"/>
    <w:rsid w:val="00D311B8"/>
    <w:rsid w:val="00D4204F"/>
    <w:rsid w:val="00D45D72"/>
    <w:rsid w:val="00D72AA1"/>
    <w:rsid w:val="00D83A7C"/>
    <w:rsid w:val="00D85395"/>
    <w:rsid w:val="00D878B4"/>
    <w:rsid w:val="00DA1C5B"/>
    <w:rsid w:val="00DB4991"/>
    <w:rsid w:val="00E061FC"/>
    <w:rsid w:val="00E07806"/>
    <w:rsid w:val="00E129F9"/>
    <w:rsid w:val="00E24C5B"/>
    <w:rsid w:val="00E25932"/>
    <w:rsid w:val="00E40E77"/>
    <w:rsid w:val="00E55F02"/>
    <w:rsid w:val="00E76DBA"/>
    <w:rsid w:val="00E90005"/>
    <w:rsid w:val="00EA2FB3"/>
    <w:rsid w:val="00EA48A2"/>
    <w:rsid w:val="00EC198F"/>
    <w:rsid w:val="00EC6CBC"/>
    <w:rsid w:val="00ED3A5C"/>
    <w:rsid w:val="00EE131B"/>
    <w:rsid w:val="00EE70EF"/>
    <w:rsid w:val="00EF2650"/>
    <w:rsid w:val="00F31D64"/>
    <w:rsid w:val="00F36A3B"/>
    <w:rsid w:val="00F37A25"/>
    <w:rsid w:val="00F613EF"/>
    <w:rsid w:val="00F64A14"/>
    <w:rsid w:val="00F701FA"/>
    <w:rsid w:val="00F71E39"/>
    <w:rsid w:val="00F81E27"/>
    <w:rsid w:val="00F86617"/>
    <w:rsid w:val="00F90239"/>
    <w:rsid w:val="00FA432F"/>
    <w:rsid w:val="00FA7ECC"/>
    <w:rsid w:val="00FB2864"/>
    <w:rsid w:val="00FC15EF"/>
    <w:rsid w:val="00FC533B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3E64C1"/>
  <w15:chartTrackingRefBased/>
  <w15:docId w15:val="{ECED6F1C-2C89-4FC0-9880-AD6D8FDD9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D11"/>
    <w:pPr>
      <w:spacing w:before="120" w:after="120" w:line="288" w:lineRule="auto"/>
    </w:pPr>
    <w:rPr>
      <w:rFonts w:ascii="Aptos Serif" w:hAnsi="Aptos Serif"/>
      <w:sz w:val="21"/>
      <w:lang w:val="is-IS"/>
    </w:rPr>
  </w:style>
  <w:style w:type="paragraph" w:styleId="Heading1">
    <w:name w:val="heading 1"/>
    <w:next w:val="Normal"/>
    <w:link w:val="Heading1Char"/>
    <w:uiPriority w:val="9"/>
    <w:qFormat/>
    <w:rsid w:val="004E0FEA"/>
    <w:pPr>
      <w:spacing w:before="320" w:line="288" w:lineRule="auto"/>
      <w:outlineLvl w:val="0"/>
    </w:pPr>
    <w:rPr>
      <w:rFonts w:ascii="Aptos Narrow" w:eastAsiaTheme="majorEastAsia" w:hAnsi="Aptos Narrow" w:cs="Times New Roman (Headings CS)"/>
      <w:b/>
      <w:bCs/>
      <w:color w:val="000000" w:themeColor="text1"/>
      <w:kern w:val="28"/>
      <w:sz w:val="30"/>
      <w:szCs w:val="30"/>
      <w:lang w:val="is-IS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4E0FEA"/>
    <w:pPr>
      <w:spacing w:before="240"/>
      <w:outlineLvl w:val="1"/>
    </w:pPr>
    <w:rPr>
      <w:sz w:val="24"/>
      <w:szCs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697D4E"/>
    <w:pPr>
      <w:keepNext/>
      <w:keepLines/>
      <w:spacing w:line="192" w:lineRule="auto"/>
      <w:outlineLvl w:val="2"/>
    </w:pPr>
    <w:rPr>
      <w:bCs w:val="0"/>
      <w:sz w:val="21"/>
      <w:szCs w:val="22"/>
    </w:rPr>
  </w:style>
  <w:style w:type="paragraph" w:styleId="Heading4">
    <w:name w:val="heading 4"/>
    <w:basedOn w:val="Heading3"/>
    <w:next w:val="Normal"/>
    <w:link w:val="Heading4Char"/>
    <w:uiPriority w:val="9"/>
    <w:unhideWhenUsed/>
    <w:rsid w:val="008E7313"/>
    <w:pPr>
      <w:outlineLvl w:val="3"/>
    </w:pPr>
    <w:rPr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0FEA"/>
    <w:rPr>
      <w:rFonts w:ascii="Aptos Narrow" w:eastAsiaTheme="majorEastAsia" w:hAnsi="Aptos Narrow" w:cs="Times New Roman (Headings CS)"/>
      <w:b/>
      <w:bCs/>
      <w:color w:val="000000" w:themeColor="text1"/>
      <w:kern w:val="28"/>
      <w:sz w:val="30"/>
      <w:szCs w:val="30"/>
      <w:lang w:val="is-IS"/>
    </w:rPr>
  </w:style>
  <w:style w:type="paragraph" w:styleId="ListParagraph">
    <w:name w:val="List Paragraph"/>
    <w:basedOn w:val="Normal"/>
    <w:uiPriority w:val="34"/>
    <w:qFormat/>
    <w:rsid w:val="002760ED"/>
    <w:pPr>
      <w:keepLines/>
      <w:numPr>
        <w:numId w:val="6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97D4E"/>
    <w:pPr>
      <w:keepNext/>
      <w:keepLines/>
      <w:spacing w:before="360" w:after="240" w:line="228" w:lineRule="auto"/>
      <w:outlineLvl w:val="0"/>
    </w:pPr>
    <w:rPr>
      <w:rFonts w:ascii="Aptos Narrow" w:eastAsiaTheme="majorEastAsia" w:hAnsi="Aptos Narrow" w:cs="Times New Roman (Headings CS)"/>
      <w:b/>
      <w:bCs/>
      <w:color w:val="000000" w:themeColor="text1"/>
      <w:kern w:val="28"/>
      <w:sz w:val="36"/>
      <w:szCs w:val="34"/>
    </w:rPr>
  </w:style>
  <w:style w:type="character" w:customStyle="1" w:styleId="TitleChar">
    <w:name w:val="Title Char"/>
    <w:basedOn w:val="DefaultParagraphFont"/>
    <w:link w:val="Title"/>
    <w:uiPriority w:val="10"/>
    <w:rsid w:val="00697D4E"/>
    <w:rPr>
      <w:rFonts w:ascii="Aptos Narrow" w:eastAsiaTheme="majorEastAsia" w:hAnsi="Aptos Narrow" w:cs="Times New Roman (Headings CS)"/>
      <w:b/>
      <w:bCs/>
      <w:color w:val="000000" w:themeColor="text1"/>
      <w:kern w:val="28"/>
      <w:sz w:val="36"/>
      <w:szCs w:val="34"/>
      <w:lang w:val="is-IS"/>
    </w:rPr>
  </w:style>
  <w:style w:type="character" w:customStyle="1" w:styleId="Heading2Char">
    <w:name w:val="Heading 2 Char"/>
    <w:basedOn w:val="DefaultParagraphFont"/>
    <w:link w:val="Heading2"/>
    <w:uiPriority w:val="9"/>
    <w:rsid w:val="004E0FEA"/>
    <w:rPr>
      <w:rFonts w:ascii="Aptos Narrow" w:eastAsiaTheme="majorEastAsia" w:hAnsi="Aptos Narrow" w:cs="Times New Roman (Headings CS)"/>
      <w:b/>
      <w:bCs/>
      <w:color w:val="000000" w:themeColor="text1"/>
      <w:kern w:val="28"/>
      <w:szCs w:val="26"/>
      <w:lang w:val="is-IS"/>
    </w:rPr>
  </w:style>
  <w:style w:type="paragraph" w:styleId="Header">
    <w:name w:val="header"/>
    <w:basedOn w:val="Footer"/>
    <w:link w:val="HeaderChar"/>
    <w:uiPriority w:val="99"/>
    <w:unhideWhenUsed/>
    <w:rsid w:val="000D7269"/>
    <w:pPr>
      <w:tabs>
        <w:tab w:val="center" w:pos="4680"/>
      </w:tabs>
      <w:spacing w:line="216" w:lineRule="auto"/>
    </w:pPr>
    <w:rPr>
      <w:bCs/>
      <w:color w:val="000000"/>
      <w:szCs w:val="16"/>
      <w14:textFill>
        <w14:solidFill>
          <w14:srgbClr w14:val="000000">
            <w14:lumMod w14:val="50000"/>
            <w14:lumOff w14:val="50000"/>
          </w14:srgbClr>
        </w14:solidFill>
      </w14:textFill>
    </w:rPr>
  </w:style>
  <w:style w:type="character" w:customStyle="1" w:styleId="HeaderChar">
    <w:name w:val="Header Char"/>
    <w:basedOn w:val="DefaultParagraphFont"/>
    <w:link w:val="Header"/>
    <w:uiPriority w:val="99"/>
    <w:rsid w:val="000D7269"/>
    <w:rPr>
      <w:rFonts w:ascii="Aptos Narrow" w:hAnsi="Aptos Narrow"/>
      <w:bCs/>
      <w:color w:val="000000"/>
      <w:sz w:val="16"/>
      <w:szCs w:val="16"/>
      <w:lang w:val="is-IS"/>
      <w14:textFill>
        <w14:solidFill>
          <w14:srgbClr w14:val="000000">
            <w14:lumMod w14:val="50000"/>
            <w14:lumOff w14:val="50000"/>
          </w14:srgbClr>
        </w14:solidFill>
      </w14:textFill>
    </w:rPr>
  </w:style>
  <w:style w:type="paragraph" w:styleId="Footer">
    <w:name w:val="footer"/>
    <w:basedOn w:val="Normal"/>
    <w:link w:val="FooterChar"/>
    <w:uiPriority w:val="99"/>
    <w:unhideWhenUsed/>
    <w:rsid w:val="00002A60"/>
    <w:pPr>
      <w:tabs>
        <w:tab w:val="right" w:pos="9360"/>
      </w:tabs>
      <w:spacing w:before="0" w:after="0" w:line="240" w:lineRule="auto"/>
    </w:pPr>
    <w:rPr>
      <w:rFonts w:ascii="Aptos Narrow" w:hAnsi="Aptos Narrow"/>
      <w:color w:val="7F7F7F" w:themeColor="text1" w:themeTint="80"/>
      <w:sz w:val="16"/>
      <w:szCs w:val="14"/>
    </w:rPr>
  </w:style>
  <w:style w:type="character" w:customStyle="1" w:styleId="FooterChar">
    <w:name w:val="Footer Char"/>
    <w:basedOn w:val="DefaultParagraphFont"/>
    <w:link w:val="Footer"/>
    <w:uiPriority w:val="99"/>
    <w:rsid w:val="00002A60"/>
    <w:rPr>
      <w:rFonts w:ascii="Aptos Narrow" w:hAnsi="Aptos Narrow"/>
      <w:color w:val="7F7F7F" w:themeColor="text1" w:themeTint="80"/>
      <w:sz w:val="16"/>
      <w:szCs w:val="14"/>
      <w:lang w:val="is-IS"/>
    </w:rPr>
  </w:style>
  <w:style w:type="character" w:customStyle="1" w:styleId="Heading3Char">
    <w:name w:val="Heading 3 Char"/>
    <w:basedOn w:val="DefaultParagraphFont"/>
    <w:link w:val="Heading3"/>
    <w:uiPriority w:val="9"/>
    <w:rsid w:val="00697D4E"/>
    <w:rPr>
      <w:rFonts w:ascii="Aptos Narrow" w:eastAsiaTheme="majorEastAsia" w:hAnsi="Aptos Narrow" w:cs="Times New Roman (Headings CS)"/>
      <w:b/>
      <w:color w:val="000000" w:themeColor="text1"/>
      <w:kern w:val="28"/>
      <w:sz w:val="21"/>
      <w:szCs w:val="22"/>
      <w:lang w:val="is-IS"/>
    </w:rPr>
  </w:style>
  <w:style w:type="character" w:customStyle="1" w:styleId="Heading4Char">
    <w:name w:val="Heading 4 Char"/>
    <w:basedOn w:val="DefaultParagraphFont"/>
    <w:link w:val="Heading4"/>
    <w:uiPriority w:val="9"/>
    <w:rsid w:val="008E7313"/>
    <w:rPr>
      <w:rFonts w:ascii="Aptos Narrow" w:eastAsiaTheme="majorEastAsia" w:hAnsi="Aptos Narrow" w:cs="Times New Roman (Headings CS)"/>
      <w:b/>
      <w:bCs/>
      <w:iCs/>
      <w:color w:val="000000" w:themeColor="text1"/>
      <w:kern w:val="28"/>
      <w:sz w:val="21"/>
      <w:szCs w:val="22"/>
      <w:lang w:val="is-IS"/>
    </w:rPr>
  </w:style>
  <w:style w:type="character" w:customStyle="1" w:styleId="PageNumber1">
    <w:name w:val="Page Number1"/>
    <w:uiPriority w:val="1"/>
    <w:qFormat/>
    <w:rsid w:val="00002A60"/>
    <w:rPr>
      <w:rFonts w:ascii="Aptos" w:hAnsi="Aptos"/>
      <w:b/>
      <w:bCs/>
    </w:rPr>
  </w:style>
  <w:style w:type="character" w:styleId="Hyperlink">
    <w:name w:val="Hyperlink"/>
    <w:basedOn w:val="DefaultParagraphFont"/>
    <w:uiPriority w:val="99"/>
    <w:unhideWhenUsed/>
    <w:rsid w:val="00B31B9A"/>
    <w:rPr>
      <w:rFonts w:ascii="Aptos" w:hAnsi="Aptos"/>
      <w:b w:val="0"/>
      <w:i/>
      <w:color w:val="auto"/>
      <w:sz w:val="21"/>
      <w:u w:val="dotted"/>
    </w:rPr>
  </w:style>
  <w:style w:type="character" w:styleId="UnresolvedMention">
    <w:name w:val="Unresolved Mention"/>
    <w:basedOn w:val="DefaultParagraphFont"/>
    <w:uiPriority w:val="99"/>
    <w:semiHidden/>
    <w:unhideWhenUsed/>
    <w:rsid w:val="005A64CA"/>
    <w:rPr>
      <w:rFonts w:ascii="Georgia Pro" w:hAnsi="Georgia Pro"/>
      <w:b w:val="0"/>
      <w:i w:val="0"/>
      <w:color w:val="605E5C"/>
      <w:sz w:val="21"/>
      <w:shd w:val="clear" w:color="auto" w:fill="E1DFDD"/>
    </w:rPr>
  </w:style>
  <w:style w:type="paragraph" w:customStyle="1" w:styleId="Vitakandiogdagsetning">
    <w:name w:val="Viðtakandi og dagsetning"/>
    <w:basedOn w:val="Normal"/>
    <w:qFormat/>
    <w:rsid w:val="00C64F28"/>
    <w:pPr>
      <w:spacing w:before="0" w:after="840"/>
    </w:pPr>
  </w:style>
  <w:style w:type="numbering" w:customStyle="1" w:styleId="CurrentList1">
    <w:name w:val="Current List1"/>
    <w:uiPriority w:val="99"/>
    <w:rsid w:val="005954B3"/>
    <w:pPr>
      <w:numPr>
        <w:numId w:val="22"/>
      </w:numPr>
    </w:pPr>
  </w:style>
  <w:style w:type="numbering" w:customStyle="1" w:styleId="CurrentList2">
    <w:name w:val="Current List2"/>
    <w:uiPriority w:val="99"/>
    <w:rsid w:val="002760ED"/>
    <w:pPr>
      <w:numPr>
        <w:numId w:val="23"/>
      </w:numPr>
    </w:pPr>
  </w:style>
  <w:style w:type="paragraph" w:styleId="NormalWeb">
    <w:name w:val="Normal (Web)"/>
    <w:basedOn w:val="Normal"/>
    <w:uiPriority w:val="99"/>
    <w:semiHidden/>
    <w:unhideWhenUsed/>
    <w:rsid w:val="003A70F8"/>
    <w:rPr>
      <w:rFonts w:ascii="Times New Roman" w:hAnsi="Times New Roman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C5E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5EC6"/>
    <w:pPr>
      <w:spacing w:before="0" w:after="160" w:line="240" w:lineRule="auto"/>
    </w:pPr>
    <w:rPr>
      <w:rFonts w:ascii="Calibri" w:hAnsi="Calibri"/>
      <w:kern w:val="2"/>
      <w:sz w:val="20"/>
      <w:szCs w:val="20"/>
      <w:lang w:val="en-US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5EC6"/>
    <w:rPr>
      <w:rFonts w:ascii="Calibri" w:hAnsi="Calibri"/>
      <w:kern w:val="2"/>
      <w:sz w:val="20"/>
      <w:szCs w:val="2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9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comments" Target="comment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ld&#243;rL&#225;russon\OneDrive%20-%20Ungmennaf&#233;lag%20&#205;slands\Desktop\Sv&#230;&#240;ist&#246;&#240;var%20Logo%20og%20gl&#230;rur\Allar%20sv&#9500;&#170;&#9500;&#9617;isst&#9500;&#9570;&#9500;&#9617;var\Word%20skapal&#9500;&#9474;n\SIU%20-%20Allar%20v1%2008.2024.dotx" TargetMode="External"/></Relationships>
</file>

<file path=word/theme/theme1.xml><?xml version="1.0" encoding="utf-8"?>
<a:theme xmlns:a="http://schemas.openxmlformats.org/drawingml/2006/main" name="Office Theme">
  <a:themeElements>
    <a:clrScheme name="UMFÍ">
      <a:dk1>
        <a:srgbClr val="000000"/>
      </a:dk1>
      <a:lt1>
        <a:srgbClr val="FFFFFF"/>
      </a:lt1>
      <a:dk2>
        <a:srgbClr val="548EDD"/>
      </a:dk2>
      <a:lt2>
        <a:srgbClr val="D3D6D8"/>
      </a:lt2>
      <a:accent1>
        <a:srgbClr val="0083CA"/>
      </a:accent1>
      <a:accent2>
        <a:srgbClr val="12355A"/>
      </a:accent2>
      <a:accent3>
        <a:srgbClr val="90D6F0"/>
      </a:accent3>
      <a:accent4>
        <a:srgbClr val="EF465A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FA4FD5758C6B4CB36A7CC408ED7164" ma:contentTypeVersion="15" ma:contentTypeDescription="Create a new document." ma:contentTypeScope="" ma:versionID="0b8fec2c9d84ac830b25ac3c0ac182ac">
  <xsd:schema xmlns:xsd="http://www.w3.org/2001/XMLSchema" xmlns:xs="http://www.w3.org/2001/XMLSchema" xmlns:p="http://schemas.microsoft.com/office/2006/metadata/properties" xmlns:ns2="acca636e-0790-4cf7-8d3b-b29557676001" xmlns:ns3="be1ddced-4981-41bd-a1eb-f5e86a5acbe1" targetNamespace="http://schemas.microsoft.com/office/2006/metadata/properties" ma:root="true" ma:fieldsID="85710a683877ca99d804ecc51c1375e8" ns2:_="" ns3:_="">
    <xsd:import namespace="acca636e-0790-4cf7-8d3b-b29557676001"/>
    <xsd:import namespace="be1ddced-4981-41bd-a1eb-f5e86a5acb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Komi_x00f0_inn" minOccurs="0"/>
                <xsd:element ref="ns2:Birtingaform" minOccurs="0"/>
                <xsd:element ref="ns2:Undirs_x00ed__x00f0_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ca636e-0790-4cf7-8d3b-b29557676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1fde9d8-05b4-4323-8a40-626ee2de0c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Komi_x00f0_inn" ma:index="19" nillable="true" ma:displayName="Komið inn" ma:format="Dropdown" ma:internalName="Komi_x00f0_inn">
      <xsd:simpleType>
        <xsd:restriction base="dms:Text">
          <xsd:maxLength value="255"/>
        </xsd:restriction>
      </xsd:simpleType>
    </xsd:element>
    <xsd:element name="Birtingaform" ma:index="20" nillable="true" ma:displayName="Birtingaform" ma:format="Dropdown" ma:internalName="Birtingaform">
      <xsd:simpleType>
        <xsd:restriction base="dms:Choice">
          <xsd:enumeration value="PDF"/>
          <xsd:enumeration value="Word"/>
          <xsd:enumeration value="Excel"/>
          <xsd:enumeration value="Choice 4"/>
        </xsd:restriction>
      </xsd:simpleType>
    </xsd:element>
    <xsd:element name="Undirs_x00ed__x00f0_a" ma:index="21" nillable="true" ma:displayName="Undirsíða" ma:description="Velja undirsíðu: foreldrar/iðkendur/íþróttafélög/íþróttahéruð/þjálfarar" ma:format="Dropdown" ma:internalName="Undirs_x00ed__x00f0_a">
      <xsd:simpleType>
        <xsd:restriction base="dms:Choice">
          <xsd:enumeration value="Foredrar"/>
          <xsd:enumeration value="Iðkendur"/>
          <xsd:enumeration value="Íþróttafélög"/>
          <xsd:enumeration value="Íþróttahéruð"/>
          <xsd:enumeration value="Þjálfarar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1ddced-4981-41bd-a1eb-f5e86a5acbe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ea58f00-65b7-4cf9-9d88-77f332579d45}" ma:internalName="TaxCatchAll" ma:showField="CatchAllData" ma:web="be1ddced-4981-41bd-a1eb-f5e86a5acb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omi_x00f0_inn xmlns="acca636e-0790-4cf7-8d3b-b29557676001" xsi:nil="true"/>
    <Birtingaform xmlns="acca636e-0790-4cf7-8d3b-b29557676001" xsi:nil="true"/>
    <Undirs_x00ed__x00f0_a xmlns="acca636e-0790-4cf7-8d3b-b29557676001" xsi:nil="true"/>
    <lcf76f155ced4ddcb4097134ff3c332f xmlns="acca636e-0790-4cf7-8d3b-b29557676001">
      <Terms xmlns="http://schemas.microsoft.com/office/infopath/2007/PartnerControls"/>
    </lcf76f155ced4ddcb4097134ff3c332f>
    <TaxCatchAll xmlns="be1ddced-4981-41bd-a1eb-f5e86a5acbe1" xsi:nil="true"/>
  </documentManagement>
</p:properties>
</file>

<file path=customXml/itemProps1.xml><?xml version="1.0" encoding="utf-8"?>
<ds:datastoreItem xmlns:ds="http://schemas.openxmlformats.org/officeDocument/2006/customXml" ds:itemID="{C73A07E7-EE1A-45E3-B03B-A690DAC7B3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ca636e-0790-4cf7-8d3b-b29557676001"/>
    <ds:schemaRef ds:uri="be1ddced-4981-41bd-a1eb-f5e86a5acb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1D7E9C-D85C-41A5-95D5-085F5DDD49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2D4D4C-F155-6B4A-889D-455A91D2AA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7B2C203-2BBC-4572-99AB-DE80A0E5BC89}"/>
</file>

<file path=docProps/app.xml><?xml version="1.0" encoding="utf-8"?>
<Properties xmlns="http://schemas.openxmlformats.org/officeDocument/2006/extended-properties" xmlns:vt="http://schemas.openxmlformats.org/officeDocument/2006/docPropsVTypes">
  <Template>SIU - Allar v1 08.2024.dotx</Template>
  <TotalTime>23</TotalTime>
  <Pages>3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Svæðisstöðvar íþróttahéraða</Company>
  <LinksUpToDate>false</LinksUpToDate>
  <CharactersWithSpaces>4025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SIU.is</dc:creator>
  <cp:keywords/>
  <dc:description/>
  <cp:lastModifiedBy>Ragnheiður Sigurðardóttir</cp:lastModifiedBy>
  <cp:revision>37</cp:revision>
  <cp:lastPrinted>2024-08-07T16:22:00Z</cp:lastPrinted>
  <dcterms:created xsi:type="dcterms:W3CDTF">2025-11-17T10:41:00Z</dcterms:created>
  <dcterms:modified xsi:type="dcterms:W3CDTF">2026-05-04T14:17:00Z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0x010100B9FA4FD5758C6B4CB36A7CC408ED7164</vt:lpwstr>
  </property>
  <property fmtid="{D5CDD505-2E9C-101B-9397-08002B2CF9AE}" pid="3" name="Order">
    <vt:r8>2200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