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comments.xml" ContentType="application/vnd.openxmlformats-officedocument.wordprocessingml.comment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FE954" w14:textId="77777777" w:rsidR="000C5EC6" w:rsidRDefault="000C5EC6" w:rsidP="000C5EC6">
      <w:pPr>
        <w:rPr>
          <w:b/>
          <w:bCs/>
        </w:rPr>
      </w:pPr>
    </w:p>
    <w:p w14:paraId="213744F0" w14:textId="24FB9618" w:rsidR="000C5EC6" w:rsidRDefault="00FC15EF" w:rsidP="00864C16">
      <w:pPr>
        <w:pStyle w:val="Heading1"/>
      </w:pPr>
      <w:r>
        <w:t>Sniðm</w:t>
      </w:r>
      <w:r w:rsidR="00864C16">
        <w:t>a</w:t>
      </w:r>
      <w:r>
        <w:t>t að ráðninga</w:t>
      </w:r>
      <w:r w:rsidR="00864C16">
        <w:t>samningi framkvæmdastjóra utan stéttarfélags</w:t>
      </w:r>
    </w:p>
    <w:p w14:paraId="7B6DC616" w14:textId="0D88A140" w:rsidR="00202895" w:rsidRPr="00202895" w:rsidRDefault="00202895" w:rsidP="00202895">
      <w:r>
        <w:t xml:space="preserve">Hægt er að afrita þetta sniðmat yfir á bréfsefni þess félags sem er að gera ráðningasamning. </w:t>
      </w:r>
      <w:r w:rsidR="00A21A8E">
        <w:t>Til hliðar við skjalið eru ábendingar og athugasemdir til nána</w:t>
      </w:r>
      <w:r w:rsidR="00142E29">
        <w:t xml:space="preserve">ri útskýringa. </w:t>
      </w:r>
    </w:p>
    <w:p w14:paraId="0878A149" w14:textId="77777777" w:rsidR="005837A2" w:rsidRDefault="005837A2" w:rsidP="000C5EC6">
      <w:pPr>
        <w:rPr>
          <w:b/>
          <w:bCs/>
        </w:rPr>
      </w:pPr>
    </w:p>
    <w:p w14:paraId="605C63C2" w14:textId="58BA91CF" w:rsidR="000C5EC6" w:rsidRPr="001C48AE" w:rsidRDefault="000C5EC6" w:rsidP="000C5EC6">
      <w:pPr>
        <w:rPr>
          <w:b/>
          <w:bCs/>
        </w:rPr>
      </w:pPr>
      <w:r w:rsidRPr="001C48AE">
        <w:rPr>
          <w:b/>
          <w:bCs/>
        </w:rPr>
        <w:t>RÁÐNINGARSAMNINGUR</w:t>
      </w:r>
    </w:p>
    <w:p w14:paraId="536BE8A2" w14:textId="77777777" w:rsidR="000C5EC6" w:rsidRPr="001C48AE" w:rsidRDefault="000C5EC6" w:rsidP="000C5EC6">
      <w:pPr>
        <w:rPr>
          <w:b/>
          <w:bCs/>
        </w:rPr>
      </w:pPr>
      <w:r w:rsidRPr="001C48AE">
        <w:rPr>
          <w:b/>
          <w:bCs/>
        </w:rPr>
        <w:t>milli</w:t>
      </w:r>
      <w:r w:rsidRPr="001C48AE">
        <w:rPr>
          <w:b/>
          <w:bCs/>
        </w:rPr>
        <w:br/>
        <w:t>[Nafn íþróttafélags], kt. [Kennitala félags],</w:t>
      </w:r>
      <w:r w:rsidRPr="001C48AE">
        <w:rPr>
          <w:b/>
          <w:bCs/>
        </w:rPr>
        <w:br/>
        <w:t xml:space="preserve">hér eftir nefnt </w:t>
      </w:r>
      <w:r w:rsidRPr="001C48AE">
        <w:rPr>
          <w:b/>
          <w:bCs/>
          <w:i/>
          <w:iCs/>
        </w:rPr>
        <w:t>félagið</w:t>
      </w:r>
      <w:r w:rsidRPr="001C48AE">
        <w:rPr>
          <w:b/>
          <w:bCs/>
        </w:rPr>
        <w:t>,</w:t>
      </w:r>
    </w:p>
    <w:p w14:paraId="6DC882EA" w14:textId="77777777" w:rsidR="000C5EC6" w:rsidRPr="001C48AE" w:rsidRDefault="000C5EC6" w:rsidP="000C5EC6">
      <w:pPr>
        <w:rPr>
          <w:b/>
          <w:bCs/>
        </w:rPr>
      </w:pPr>
      <w:r w:rsidRPr="001C48AE">
        <w:rPr>
          <w:b/>
          <w:bCs/>
        </w:rPr>
        <w:t>og</w:t>
      </w:r>
    </w:p>
    <w:p w14:paraId="405332B5" w14:textId="77777777" w:rsidR="000C5EC6" w:rsidRPr="001C48AE" w:rsidRDefault="000C5EC6" w:rsidP="000C5EC6">
      <w:pPr>
        <w:rPr>
          <w:b/>
          <w:bCs/>
        </w:rPr>
      </w:pPr>
      <w:r w:rsidRPr="001C48AE">
        <w:rPr>
          <w:b/>
          <w:bCs/>
        </w:rPr>
        <w:t>[Nafn starfsmanns], kt. [Kennitala starfsmanns],</w:t>
      </w:r>
      <w:r w:rsidRPr="001C48AE">
        <w:rPr>
          <w:b/>
          <w:bCs/>
        </w:rPr>
        <w:br/>
        <w:t xml:space="preserve">hér eftir nefndur </w:t>
      </w:r>
      <w:r w:rsidRPr="001C48AE">
        <w:rPr>
          <w:b/>
          <w:bCs/>
          <w:i/>
          <w:iCs/>
        </w:rPr>
        <w:t>starfmaður</w:t>
      </w:r>
      <w:r w:rsidRPr="001C48AE">
        <w:rPr>
          <w:b/>
          <w:bCs/>
        </w:rPr>
        <w:t>.</w:t>
      </w:r>
    </w:p>
    <w:p w14:paraId="52CD3294" w14:textId="77777777" w:rsidR="000C5EC6" w:rsidRPr="001C48AE" w:rsidRDefault="00000000" w:rsidP="000C5EC6">
      <w:r>
        <w:pict w14:anchorId="0BCDF22A">
          <v:rect id="_x0000_i1025" style="width:0;height:1.5pt" o:hralign="center" o:hrstd="t" o:hr="t" fillcolor="#a0a0a0" stroked="f"/>
        </w:pict>
      </w:r>
    </w:p>
    <w:p w14:paraId="251A3607" w14:textId="77777777" w:rsidR="000C5EC6" w:rsidRDefault="000C5EC6" w:rsidP="000C5EC6">
      <w:pPr>
        <w:pStyle w:val="ListParagraph"/>
        <w:keepLines w:val="0"/>
        <w:numPr>
          <w:ilvl w:val="0"/>
          <w:numId w:val="25"/>
        </w:numPr>
        <w:spacing w:before="0" w:after="160" w:line="278" w:lineRule="auto"/>
        <w:ind w:left="426"/>
        <w:rPr>
          <w:b/>
          <w:bCs/>
        </w:rPr>
      </w:pPr>
      <w:r w:rsidRPr="00197492">
        <w:rPr>
          <w:b/>
          <w:bCs/>
        </w:rPr>
        <w:t>Starfssvið og ábyrgð</w:t>
      </w:r>
    </w:p>
    <w:p w14:paraId="79977159" w14:textId="77777777" w:rsidR="000C5EC6" w:rsidRPr="0085006A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 w:rsidRPr="00197492">
        <w:t>Starfsmaður er ráðinn í starf framkvæmdastjóra og ber ábyrgð á daglegum rekstri félagsins í samræmi við stefnu og ákvarðanir stjórnar. Helstu verkefni eru:</w:t>
      </w:r>
    </w:p>
    <w:p w14:paraId="41E4561F" w14:textId="77777777" w:rsidR="000C5EC6" w:rsidRDefault="000C5EC6" w:rsidP="000C5EC6">
      <w:pPr>
        <w:numPr>
          <w:ilvl w:val="0"/>
          <w:numId w:val="24"/>
        </w:numPr>
        <w:tabs>
          <w:tab w:val="clear" w:pos="720"/>
        </w:tabs>
        <w:spacing w:before="0" w:after="160" w:line="240" w:lineRule="auto"/>
        <w:ind w:left="1276" w:hanging="357"/>
        <w:contextualSpacing/>
      </w:pPr>
      <w:commentRangeStart w:id="0"/>
      <w:r w:rsidRPr="001C48AE">
        <w:t>Rekstrarleg og fjárhagsleg ábyrgð á starfsemi félagsins.</w:t>
      </w:r>
    </w:p>
    <w:p w14:paraId="6FC8C797" w14:textId="77777777" w:rsidR="000C5EC6" w:rsidRDefault="000C5EC6" w:rsidP="000C5EC6">
      <w:pPr>
        <w:numPr>
          <w:ilvl w:val="0"/>
          <w:numId w:val="24"/>
        </w:numPr>
        <w:tabs>
          <w:tab w:val="clear" w:pos="720"/>
        </w:tabs>
        <w:spacing w:before="0" w:after="160" w:line="240" w:lineRule="auto"/>
        <w:ind w:left="1276" w:hanging="357"/>
        <w:contextualSpacing/>
      </w:pPr>
      <w:r w:rsidRPr="0085006A">
        <w:t>Umsjón með starfsmannahaldi, ráðningum, og að tryggja góða stjórnarhætti og upplýsingaflæði.</w:t>
      </w:r>
    </w:p>
    <w:p w14:paraId="049DCE04" w14:textId="77777777" w:rsidR="000C5EC6" w:rsidRDefault="000C5EC6" w:rsidP="000C5EC6">
      <w:pPr>
        <w:numPr>
          <w:ilvl w:val="0"/>
          <w:numId w:val="24"/>
        </w:numPr>
        <w:tabs>
          <w:tab w:val="clear" w:pos="720"/>
        </w:tabs>
        <w:spacing w:before="0" w:after="160" w:line="240" w:lineRule="auto"/>
        <w:ind w:left="1276" w:hanging="357"/>
        <w:contextualSpacing/>
      </w:pPr>
      <w:r w:rsidRPr="0085006A">
        <w:t>Stefnumótun og framkvæmd samþykktrar stefnu stjórnar.</w:t>
      </w:r>
    </w:p>
    <w:p w14:paraId="34F52122" w14:textId="77777777" w:rsidR="000C5EC6" w:rsidRDefault="000C5EC6" w:rsidP="000C5EC6">
      <w:pPr>
        <w:numPr>
          <w:ilvl w:val="0"/>
          <w:numId w:val="24"/>
        </w:numPr>
        <w:tabs>
          <w:tab w:val="clear" w:pos="720"/>
        </w:tabs>
        <w:spacing w:before="0" w:after="160" w:line="240" w:lineRule="auto"/>
        <w:ind w:left="1276" w:hanging="357"/>
        <w:contextualSpacing/>
      </w:pPr>
      <w:r w:rsidRPr="0085006A">
        <w:t>Samskipti við styrktaraðila, opinbera aðila, deildir og foreldra.</w:t>
      </w:r>
    </w:p>
    <w:p w14:paraId="3B04D93D" w14:textId="77777777" w:rsidR="000C5EC6" w:rsidRDefault="000C5EC6" w:rsidP="000C5EC6">
      <w:pPr>
        <w:numPr>
          <w:ilvl w:val="0"/>
          <w:numId w:val="24"/>
        </w:numPr>
        <w:tabs>
          <w:tab w:val="clear" w:pos="720"/>
        </w:tabs>
        <w:spacing w:before="0" w:after="160" w:line="240" w:lineRule="auto"/>
        <w:ind w:left="1276" w:hanging="357"/>
        <w:contextualSpacing/>
      </w:pPr>
      <w:r w:rsidRPr="0085006A">
        <w:t>Umsjón með fjárhagsáætlun, rekstraráætlun og gerð ársreikninga í samráði við stjórn.</w:t>
      </w:r>
    </w:p>
    <w:p w14:paraId="440EC25D" w14:textId="77777777" w:rsidR="000C5EC6" w:rsidRPr="00B12FAF" w:rsidRDefault="000C5EC6" w:rsidP="000C5EC6">
      <w:pPr>
        <w:numPr>
          <w:ilvl w:val="0"/>
          <w:numId w:val="24"/>
        </w:numPr>
        <w:tabs>
          <w:tab w:val="clear" w:pos="720"/>
        </w:tabs>
        <w:spacing w:before="0" w:after="160" w:line="240" w:lineRule="auto"/>
        <w:ind w:left="1276" w:hanging="357"/>
        <w:contextualSpacing/>
      </w:pPr>
      <w:r w:rsidRPr="0085006A">
        <w:t>Tryggja að starfsemi félagsins sé í samræmi við lög, reglugerðir og siðareglur ÍSÍ og viðkomandi sérsambanda.</w:t>
      </w:r>
      <w:commentRangeEnd w:id="0"/>
      <w:r w:rsidRPr="00B12FAF">
        <w:rPr>
          <w:rStyle w:val="CommentReference"/>
          <w:sz w:val="21"/>
          <w:szCs w:val="24"/>
        </w:rPr>
        <w:commentReference w:id="0"/>
      </w:r>
    </w:p>
    <w:p w14:paraId="05435563" w14:textId="77777777" w:rsidR="000C5EC6" w:rsidRPr="0085006A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 w:rsidRPr="001C48AE">
        <w:t>Nánari lýsing á ábyrgðarsviði og verkefnum er í meðfylgjandi starfslýsingu.</w:t>
      </w:r>
    </w:p>
    <w:p w14:paraId="4C21CD96" w14:textId="54B1667B" w:rsidR="000C5EC6" w:rsidRPr="00185C58" w:rsidRDefault="000C5EC6" w:rsidP="00185C58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 w:rsidRPr="006657E2">
        <w:t>Starfsmaður heyrir beint undir</w:t>
      </w:r>
      <w:r w:rsidRPr="001C48AE">
        <w:t xml:space="preserve"> </w:t>
      </w:r>
      <w:r w:rsidRPr="006657E2">
        <w:t>aðal</w:t>
      </w:r>
      <w:r w:rsidRPr="001C48AE">
        <w:t>stjórn félagsins.</w:t>
      </w:r>
      <w:r w:rsidR="00185C58">
        <w:br/>
      </w:r>
    </w:p>
    <w:p w14:paraId="47D8CDC8" w14:textId="77777777" w:rsidR="000C5EC6" w:rsidRDefault="000C5EC6" w:rsidP="000C5EC6">
      <w:pPr>
        <w:pStyle w:val="ListParagraph"/>
        <w:keepLines w:val="0"/>
        <w:numPr>
          <w:ilvl w:val="0"/>
          <w:numId w:val="25"/>
        </w:numPr>
        <w:spacing w:before="0" w:after="160" w:line="278" w:lineRule="auto"/>
        <w:rPr>
          <w:b/>
          <w:bCs/>
        </w:rPr>
      </w:pPr>
      <w:r w:rsidRPr="0085006A">
        <w:rPr>
          <w:b/>
          <w:bCs/>
        </w:rPr>
        <w:t>Starfshlutfall og vinnustaður</w:t>
      </w:r>
    </w:p>
    <w:p w14:paraId="635B5DC7" w14:textId="77777777" w:rsidR="000C5EC6" w:rsidRPr="0085006A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 w:rsidRPr="0085006A">
        <w:t>Fyrsti starfsdagur er xxx og starfshlutfall framkvæmdastjóra er [xxx%].</w:t>
      </w:r>
    </w:p>
    <w:p w14:paraId="43297941" w14:textId="77777777" w:rsidR="000C5EC6" w:rsidRPr="0015687E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 w:rsidRPr="0085006A">
        <w:t>Vinna fer fram á skrifstofa félagsins á [heimilisfang</w:t>
      </w:r>
      <w:r w:rsidRPr="0085006A">
        <w:rPr>
          <w:b/>
          <w:bCs/>
        </w:rPr>
        <w:t>]</w:t>
      </w:r>
      <w:r w:rsidRPr="0085006A">
        <w:t xml:space="preserve">, </w:t>
      </w:r>
      <w:commentRangeStart w:id="1"/>
      <w:r w:rsidRPr="0085006A">
        <w:t>en gert er ráð fyrir sveigjanlegum vinnutíma og vinnu utan hefðbundins vinnutíma eftir þörfum.</w:t>
      </w:r>
      <w:commentRangeEnd w:id="1"/>
      <w:r w:rsidRPr="0015687E">
        <w:rPr>
          <w:rStyle w:val="CommentReference"/>
          <w:b/>
          <w:bCs/>
          <w:sz w:val="21"/>
          <w:szCs w:val="24"/>
        </w:rPr>
        <w:commentReference w:id="1"/>
      </w:r>
    </w:p>
    <w:p w14:paraId="291D83EA" w14:textId="77777777" w:rsidR="000C5EC6" w:rsidRPr="0015687E" w:rsidRDefault="000C5EC6" w:rsidP="00185C58">
      <w:pPr>
        <w:pStyle w:val="ListParagraph"/>
        <w:numPr>
          <w:ilvl w:val="0"/>
          <w:numId w:val="0"/>
        </w:numPr>
        <w:ind w:left="792"/>
        <w:rPr>
          <w:b/>
          <w:bCs/>
        </w:rPr>
      </w:pPr>
    </w:p>
    <w:p w14:paraId="6C5A5E8E" w14:textId="77777777" w:rsidR="000C5EC6" w:rsidRDefault="000C5EC6" w:rsidP="000C5EC6">
      <w:pPr>
        <w:pStyle w:val="ListParagraph"/>
        <w:keepLines w:val="0"/>
        <w:numPr>
          <w:ilvl w:val="0"/>
          <w:numId w:val="25"/>
        </w:numPr>
        <w:spacing w:before="0" w:after="160" w:line="278" w:lineRule="auto"/>
        <w:rPr>
          <w:b/>
          <w:bCs/>
        </w:rPr>
      </w:pPr>
      <w:commentRangeStart w:id="2"/>
      <w:r w:rsidRPr="0085006A">
        <w:rPr>
          <w:b/>
          <w:bCs/>
        </w:rPr>
        <w:t>Laun</w:t>
      </w:r>
      <w:r>
        <w:rPr>
          <w:b/>
          <w:bCs/>
        </w:rPr>
        <w:t>akjör, hlunnindi og fleira</w:t>
      </w:r>
      <w:commentRangeEnd w:id="2"/>
      <w:r>
        <w:rPr>
          <w:rStyle w:val="CommentReference"/>
          <w:b/>
          <w:bCs/>
          <w:sz w:val="21"/>
          <w:szCs w:val="24"/>
        </w:rPr>
        <w:commentReference w:id="2"/>
      </w:r>
    </w:p>
    <w:p w14:paraId="61EA506A" w14:textId="77777777" w:rsidR="000C5EC6" w:rsidRPr="0085006A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 w:rsidRPr="0085006A">
        <w:t>Mánaðarlaun starfsmanns eru kr. XXXX.</w:t>
      </w:r>
    </w:p>
    <w:p w14:paraId="751BE2D3" w14:textId="77777777" w:rsidR="000C5EC6" w:rsidRPr="0085006A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>
        <w:t>Launagreiðslur taka</w:t>
      </w:r>
      <w:r w:rsidRPr="0085006A">
        <w:t xml:space="preserve"> mið af ábyrgð og umfangi starfsins, þar með talið tilfallandi yfirvinnu sem starfið krefst.</w:t>
      </w:r>
    </w:p>
    <w:p w14:paraId="49D99D35" w14:textId="77777777" w:rsidR="000C5EC6" w:rsidRPr="003714E0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commentRangeStart w:id="3"/>
      <w:r w:rsidRPr="0085006A">
        <w:t>Vinnuveitandi leggur til tölvubúnað, síma og önnur nauðsynleg vinnugögn.</w:t>
      </w:r>
      <w:commentRangeEnd w:id="3"/>
      <w:r w:rsidRPr="003714E0">
        <w:rPr>
          <w:rStyle w:val="CommentReference"/>
          <w:b/>
          <w:bCs/>
          <w:sz w:val="21"/>
          <w:szCs w:val="24"/>
        </w:rPr>
        <w:commentReference w:id="3"/>
      </w:r>
    </w:p>
    <w:p w14:paraId="3C70CB1A" w14:textId="77777777" w:rsidR="000C5EC6" w:rsidRPr="00B12FAF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>
        <w:lastRenderedPageBreak/>
        <w:t xml:space="preserve">Starfsmaður á rétt á </w:t>
      </w:r>
      <w:commentRangeStart w:id="4"/>
      <w:r>
        <w:t>[xxx]</w:t>
      </w:r>
      <w:commentRangeEnd w:id="4"/>
      <w:r>
        <w:rPr>
          <w:rStyle w:val="CommentReference"/>
          <w:sz w:val="21"/>
          <w:szCs w:val="24"/>
        </w:rPr>
        <w:commentReference w:id="4"/>
      </w:r>
      <w:r>
        <w:t xml:space="preserve"> vikna orlofi ár hvert og skal ákvörðun um tímasetningu orlofs tekin í samráði við stjórn félagsins. </w:t>
      </w:r>
    </w:p>
    <w:p w14:paraId="4E2C7DE9" w14:textId="77777777" w:rsidR="000C5EC6" w:rsidRPr="00B12FAF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commentRangeStart w:id="5"/>
      <w:r>
        <w:t xml:space="preserve">Í veikindum á starfsmaður rétt til fastra launa. Á fyrsta starfsári greiðast tveir dagar fyrir hvern unnin mánuð, eftir 1 ár í starfi greiðast 3 mánuðir á hverjum 12 mánuðum, eftir 5 ára starf greiðsast 4 mánuðir af hverjum 12 mánuðum og eftir 10 ára starf greiðast 6 mánuðir af hverjum 12. </w:t>
      </w:r>
      <w:commentRangeEnd w:id="5"/>
      <w:r>
        <w:rPr>
          <w:rStyle w:val="CommentReference"/>
          <w:sz w:val="21"/>
          <w:szCs w:val="24"/>
        </w:rPr>
        <w:commentReference w:id="5"/>
      </w:r>
      <w:r>
        <w:t>T</w:t>
      </w:r>
      <w:r w:rsidRPr="00B12FAF">
        <w:t>ilkynna veikindi til formanns stjórnar eða þess sem hann tilnefnir.</w:t>
      </w:r>
    </w:p>
    <w:p w14:paraId="1BE728D7" w14:textId="77777777" w:rsidR="000C5EC6" w:rsidRPr="00C01381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>
        <w:t xml:space="preserve">Um greiðslu launa í fæðingarorlofi fer samkvæmt lögum. </w:t>
      </w:r>
    </w:p>
    <w:p w14:paraId="0E1687BE" w14:textId="77777777" w:rsidR="000C5EC6" w:rsidRPr="003714E0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>
        <w:t>Félagið greiðir iðgjald til lífeyrissjóðs sem starfsmaður mælir fyrir um enda starfi sjóðurinn skv. reglugerð staðfestri af fjármálaráðuneytinu.</w:t>
      </w:r>
    </w:p>
    <w:p w14:paraId="11622A04" w14:textId="77777777" w:rsidR="000C5EC6" w:rsidRPr="0085006A" w:rsidRDefault="000C5EC6" w:rsidP="00F86617">
      <w:pPr>
        <w:pStyle w:val="ListParagraph"/>
        <w:numPr>
          <w:ilvl w:val="0"/>
          <w:numId w:val="0"/>
        </w:numPr>
        <w:ind w:left="792"/>
        <w:rPr>
          <w:b/>
          <w:bCs/>
        </w:rPr>
      </w:pPr>
    </w:p>
    <w:p w14:paraId="7DF29272" w14:textId="77777777" w:rsidR="000C5EC6" w:rsidRDefault="000C5EC6" w:rsidP="000C5EC6">
      <w:pPr>
        <w:pStyle w:val="ListParagraph"/>
        <w:keepLines w:val="0"/>
        <w:numPr>
          <w:ilvl w:val="0"/>
          <w:numId w:val="25"/>
        </w:numPr>
        <w:spacing w:before="0" w:after="160" w:line="278" w:lineRule="auto"/>
        <w:rPr>
          <w:b/>
          <w:bCs/>
        </w:rPr>
      </w:pPr>
      <w:r w:rsidRPr="0085006A">
        <w:rPr>
          <w:b/>
          <w:bCs/>
        </w:rPr>
        <w:t>Vinnutími</w:t>
      </w:r>
    </w:p>
    <w:p w14:paraId="5DE92C0E" w14:textId="77777777" w:rsidR="000C5EC6" w:rsidRPr="0085006A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 w:rsidRPr="0085006A">
        <w:t>Vinnutími miðast við 40 klukkustundir á viku.</w:t>
      </w:r>
    </w:p>
    <w:p w14:paraId="554BECAD" w14:textId="77777777" w:rsidR="000C5EC6" w:rsidRPr="003714E0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commentRangeStart w:id="6"/>
      <w:r w:rsidRPr="0085006A">
        <w:t xml:space="preserve">Vegna eðlis starfsins er gert ráð fyrir að tilfallandi yfirvinna fylgi starfinu. </w:t>
      </w:r>
      <w:commentRangeEnd w:id="6"/>
      <w:r w:rsidRPr="003714E0">
        <w:rPr>
          <w:rStyle w:val="CommentReference"/>
          <w:b/>
          <w:bCs/>
          <w:sz w:val="21"/>
          <w:szCs w:val="24"/>
        </w:rPr>
        <w:commentReference w:id="6"/>
      </w:r>
    </w:p>
    <w:p w14:paraId="5CC38FA6" w14:textId="77777777" w:rsidR="000C5EC6" w:rsidRPr="003714E0" w:rsidRDefault="000C5EC6" w:rsidP="00F86617">
      <w:pPr>
        <w:pStyle w:val="ListParagraph"/>
        <w:numPr>
          <w:ilvl w:val="0"/>
          <w:numId w:val="0"/>
        </w:numPr>
        <w:ind w:left="792"/>
        <w:rPr>
          <w:b/>
          <w:bCs/>
        </w:rPr>
      </w:pPr>
    </w:p>
    <w:p w14:paraId="556AB53C" w14:textId="77777777" w:rsidR="000C5EC6" w:rsidRDefault="000C5EC6" w:rsidP="000C5EC6">
      <w:pPr>
        <w:pStyle w:val="ListParagraph"/>
        <w:keepLines w:val="0"/>
        <w:numPr>
          <w:ilvl w:val="0"/>
          <w:numId w:val="25"/>
        </w:numPr>
        <w:spacing w:before="0" w:after="160" w:line="278" w:lineRule="auto"/>
        <w:rPr>
          <w:b/>
          <w:bCs/>
        </w:rPr>
      </w:pPr>
      <w:r w:rsidRPr="00B12FAF">
        <w:rPr>
          <w:b/>
          <w:bCs/>
        </w:rPr>
        <w:t>Trúnaðar- og þagnarskylda</w:t>
      </w:r>
    </w:p>
    <w:p w14:paraId="79B7A825" w14:textId="77777777" w:rsidR="000C5EC6" w:rsidRPr="00B12FAF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 w:rsidRPr="00B12FAF">
        <w:t>Framkvæmdastjóri skal gæta fyllsta trúnaðar um málefni félagsins, þar á meðal fjárhagsupplýsingar, samninga, launakjör, persónuupplýsingar og önnur atriði sem varða starfsemi félagsins.</w:t>
      </w:r>
    </w:p>
    <w:p w14:paraId="15BA7C1F" w14:textId="77777777" w:rsidR="000C5EC6" w:rsidRPr="00B12FAF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 w:rsidRPr="00B12FAF">
        <w:t>Þessi trúnaðarskylda helst þótt látið sé af starfi.</w:t>
      </w:r>
    </w:p>
    <w:p w14:paraId="2E385B4C" w14:textId="77777777" w:rsidR="000C5EC6" w:rsidRPr="00B12FAF" w:rsidRDefault="000C5EC6" w:rsidP="00F86617">
      <w:pPr>
        <w:pStyle w:val="ListParagraph"/>
        <w:numPr>
          <w:ilvl w:val="0"/>
          <w:numId w:val="0"/>
        </w:numPr>
        <w:ind w:left="792"/>
        <w:rPr>
          <w:b/>
          <w:bCs/>
        </w:rPr>
      </w:pPr>
    </w:p>
    <w:p w14:paraId="431348A1" w14:textId="77777777" w:rsidR="000C5EC6" w:rsidRDefault="000C5EC6" w:rsidP="000C5EC6">
      <w:pPr>
        <w:pStyle w:val="ListParagraph"/>
        <w:keepLines w:val="0"/>
        <w:numPr>
          <w:ilvl w:val="0"/>
          <w:numId w:val="25"/>
        </w:numPr>
        <w:spacing w:before="0" w:after="160" w:line="278" w:lineRule="auto"/>
        <w:rPr>
          <w:b/>
          <w:bCs/>
        </w:rPr>
      </w:pPr>
      <w:r w:rsidRPr="00FD4C21">
        <w:rPr>
          <w:b/>
          <w:bCs/>
        </w:rPr>
        <w:t>Siðareglur og framkoma</w:t>
      </w:r>
    </w:p>
    <w:p w14:paraId="55D6100B" w14:textId="77777777" w:rsidR="000C5EC6" w:rsidRPr="00C72A5F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 w:rsidRPr="00FD4C21">
        <w:t>Starfsmaður skuldbindur sig til að starfa í samræmi við siðareglur íþróttahreyfingarinnar og félagsins og hegðunarviðmið ÍSÍ og fylgja markmiðum félagsins og stefnu í þjálfun og uppeldisstarfi.</w:t>
      </w:r>
    </w:p>
    <w:p w14:paraId="103261BF" w14:textId="77777777" w:rsidR="000C5EC6" w:rsidRPr="00C72A5F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 w:rsidRPr="00C72A5F">
        <w:t>Starfsmaður skal í öllu starfi sýna fyrirmyndarhegðun og jákvæða framkomu gagnvart iðkendum, forráðamönnum og samstarfsfólki.</w:t>
      </w:r>
    </w:p>
    <w:p w14:paraId="77DC9781" w14:textId="77777777" w:rsidR="000C5EC6" w:rsidRPr="00C72A5F" w:rsidRDefault="000C5EC6" w:rsidP="00F86617">
      <w:pPr>
        <w:pStyle w:val="ListParagraph"/>
        <w:numPr>
          <w:ilvl w:val="0"/>
          <w:numId w:val="0"/>
        </w:numPr>
        <w:ind w:left="792"/>
        <w:rPr>
          <w:b/>
          <w:bCs/>
        </w:rPr>
      </w:pPr>
    </w:p>
    <w:p w14:paraId="64AD15C4" w14:textId="77777777" w:rsidR="000C5EC6" w:rsidRDefault="000C5EC6" w:rsidP="000C5EC6">
      <w:pPr>
        <w:pStyle w:val="ListParagraph"/>
        <w:keepLines w:val="0"/>
        <w:numPr>
          <w:ilvl w:val="0"/>
          <w:numId w:val="25"/>
        </w:numPr>
        <w:spacing w:before="0" w:after="160" w:line="278" w:lineRule="auto"/>
        <w:rPr>
          <w:b/>
          <w:bCs/>
        </w:rPr>
      </w:pPr>
      <w:r w:rsidRPr="00B12FAF">
        <w:rPr>
          <w:b/>
          <w:bCs/>
        </w:rPr>
        <w:t>Gildistími samnings og uppsögn</w:t>
      </w:r>
    </w:p>
    <w:p w14:paraId="5F28DB3D" w14:textId="77777777" w:rsidR="000C5EC6" w:rsidRPr="00B12FAF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 w:rsidRPr="00B12FAF">
        <w:t>Samningur þessi tekur gildi [dagsetning] og er [ótímabundinn].</w:t>
      </w:r>
    </w:p>
    <w:p w14:paraId="3D6FA799" w14:textId="77777777" w:rsidR="000C5EC6" w:rsidRPr="000D489F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 w:rsidRPr="00B12FAF">
        <w:t>Uppsagnarfrestur er 3 mánuðir af beggja hálfu.</w:t>
      </w:r>
    </w:p>
    <w:p w14:paraId="7F7D7CC2" w14:textId="77777777" w:rsidR="000C5EC6" w:rsidRPr="00B12FAF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>
        <w:t>Uppsögn skal vera skrifleg og miðast við fyrsta dag næsta mánaðar.</w:t>
      </w:r>
    </w:p>
    <w:p w14:paraId="0C281910" w14:textId="77777777" w:rsidR="000C5EC6" w:rsidRPr="00B12FAF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 w:rsidRPr="00B12FAF">
        <w:t>Alvarleg vanræksla eða trúnaðarbrot geta orðið grundvöllur tafarlausrar riftunar.</w:t>
      </w:r>
    </w:p>
    <w:p w14:paraId="79563494" w14:textId="77777777" w:rsidR="000C5EC6" w:rsidRPr="00B12FAF" w:rsidRDefault="000C5EC6" w:rsidP="00F86617">
      <w:pPr>
        <w:pStyle w:val="ListParagraph"/>
        <w:numPr>
          <w:ilvl w:val="0"/>
          <w:numId w:val="0"/>
        </w:numPr>
        <w:ind w:left="792"/>
        <w:rPr>
          <w:b/>
          <w:bCs/>
        </w:rPr>
      </w:pPr>
    </w:p>
    <w:p w14:paraId="7B2C13B0" w14:textId="77777777" w:rsidR="000C5EC6" w:rsidRDefault="000C5EC6" w:rsidP="000C5EC6">
      <w:pPr>
        <w:pStyle w:val="ListParagraph"/>
        <w:keepLines w:val="0"/>
        <w:numPr>
          <w:ilvl w:val="0"/>
          <w:numId w:val="25"/>
        </w:numPr>
        <w:spacing w:before="0" w:after="160" w:line="278" w:lineRule="auto"/>
        <w:rPr>
          <w:b/>
          <w:bCs/>
        </w:rPr>
      </w:pPr>
      <w:r w:rsidRPr="00B12FAF">
        <w:rPr>
          <w:b/>
          <w:bCs/>
        </w:rPr>
        <w:t>Önnur ákvæði</w:t>
      </w:r>
    </w:p>
    <w:p w14:paraId="64FC45F0" w14:textId="77777777" w:rsidR="000C5EC6" w:rsidRPr="00B12FAF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 w:rsidRPr="00B12FAF">
        <w:t>Framkvæmdastjóri er fulltrúi félagsins út á við og skal gæta hagsmuna þess í öllum samskiptum við utanaðkomandi aðila.</w:t>
      </w:r>
    </w:p>
    <w:p w14:paraId="3D1403E5" w14:textId="77777777" w:rsidR="000C5EC6" w:rsidRPr="00B12FAF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 w:rsidRPr="00B12FAF">
        <w:t>Starfsmaður skuldbindur sig til að fylgja siðareglum og hegðunarviðmiðum ÍSÍ og gildandi lögum og reglum félagsins.</w:t>
      </w:r>
    </w:p>
    <w:p w14:paraId="43E63DC2" w14:textId="77777777" w:rsidR="000C5EC6" w:rsidRPr="00F86617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 w:rsidRPr="00B12FAF">
        <w:t>Breytingar á þessum samningi skulu gerðar skriflega og undirritaðar af báðum aðilum.</w:t>
      </w:r>
    </w:p>
    <w:p w14:paraId="6CD1935D" w14:textId="77777777" w:rsidR="00F86617" w:rsidRPr="00F86617" w:rsidRDefault="00F86617" w:rsidP="00F86617">
      <w:pPr>
        <w:spacing w:before="0" w:after="160" w:line="278" w:lineRule="auto"/>
        <w:rPr>
          <w:b/>
          <w:bCs/>
        </w:rPr>
      </w:pPr>
    </w:p>
    <w:p w14:paraId="72DC25F2" w14:textId="77777777" w:rsidR="000C5EC6" w:rsidRPr="00B12FAF" w:rsidRDefault="000C5EC6" w:rsidP="00F86617">
      <w:pPr>
        <w:pStyle w:val="ListParagraph"/>
        <w:numPr>
          <w:ilvl w:val="0"/>
          <w:numId w:val="0"/>
        </w:numPr>
        <w:ind w:left="792"/>
        <w:rPr>
          <w:b/>
          <w:bCs/>
        </w:rPr>
      </w:pPr>
    </w:p>
    <w:p w14:paraId="02A8B964" w14:textId="77777777" w:rsidR="000C5EC6" w:rsidRDefault="000C5EC6" w:rsidP="000C5EC6">
      <w:pPr>
        <w:pStyle w:val="ListParagraph"/>
        <w:keepLines w:val="0"/>
        <w:numPr>
          <w:ilvl w:val="0"/>
          <w:numId w:val="25"/>
        </w:numPr>
        <w:spacing w:before="0" w:after="160" w:line="278" w:lineRule="auto"/>
        <w:rPr>
          <w:b/>
          <w:bCs/>
        </w:rPr>
      </w:pPr>
      <w:r w:rsidRPr="00B12FAF">
        <w:rPr>
          <w:b/>
          <w:bCs/>
        </w:rPr>
        <w:lastRenderedPageBreak/>
        <w:t>Undirritu</w:t>
      </w:r>
      <w:r>
        <w:rPr>
          <w:b/>
          <w:bCs/>
        </w:rPr>
        <w:t>n</w:t>
      </w:r>
    </w:p>
    <w:p w14:paraId="1DDCEA33" w14:textId="77777777" w:rsidR="000C5EC6" w:rsidRPr="001B4F88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 w:rsidRPr="00332963">
        <w:t>Samningurinn er gerður í tveimur samhljóða eintökum</w:t>
      </w:r>
      <w:r>
        <w:t xml:space="preserve"> og heldur hvor aðili sínu eintaki. </w:t>
      </w:r>
    </w:p>
    <w:p w14:paraId="3F117B33" w14:textId="77777777" w:rsidR="000C5EC6" w:rsidRPr="00332963" w:rsidRDefault="000C5EC6" w:rsidP="000C5EC6">
      <w:pPr>
        <w:pStyle w:val="ListParagraph"/>
        <w:keepLines w:val="0"/>
        <w:numPr>
          <w:ilvl w:val="1"/>
          <w:numId w:val="25"/>
        </w:numPr>
        <w:spacing w:before="0" w:after="160" w:line="278" w:lineRule="auto"/>
        <w:rPr>
          <w:b/>
          <w:bCs/>
        </w:rPr>
      </w:pPr>
      <w:r>
        <w:t>Öllu framangreindu til staðfestu rita aðilar samningsins eða fyrirsvarsmenn þeirra nöfn sín hér undir.</w:t>
      </w:r>
    </w:p>
    <w:p w14:paraId="1CB027C0" w14:textId="77777777" w:rsidR="000C5EC6" w:rsidRDefault="000C5EC6" w:rsidP="000C5EC6">
      <w:pPr>
        <w:rPr>
          <w:b/>
          <w:bCs/>
        </w:rPr>
      </w:pPr>
    </w:p>
    <w:p w14:paraId="2CF1AA85" w14:textId="77777777" w:rsidR="000C5EC6" w:rsidRPr="001C48AE" w:rsidRDefault="000C5EC6" w:rsidP="000C5EC6">
      <w:r w:rsidRPr="001C48AE">
        <w:rPr>
          <w:b/>
          <w:bCs/>
        </w:rPr>
        <w:t>Staður og dagsetning:</w:t>
      </w:r>
      <w:r w:rsidRPr="001C48AE">
        <w:t xml:space="preserve"> _____________________</w:t>
      </w:r>
    </w:p>
    <w:p w14:paraId="4E278BE1" w14:textId="77777777" w:rsidR="000C5EC6" w:rsidRDefault="000C5EC6" w:rsidP="000C5EC6">
      <w:pPr>
        <w:rPr>
          <w:b/>
          <w:bCs/>
        </w:rPr>
      </w:pPr>
    </w:p>
    <w:p w14:paraId="5E2E0F3A" w14:textId="77777777" w:rsidR="000C5EC6" w:rsidRDefault="000C5EC6" w:rsidP="000C5EC6">
      <w:pPr>
        <w:rPr>
          <w:b/>
          <w:bCs/>
        </w:rPr>
      </w:pPr>
    </w:p>
    <w:p w14:paraId="280B11C4" w14:textId="77777777" w:rsidR="000C5EC6" w:rsidRPr="001C48AE" w:rsidRDefault="000C5EC6" w:rsidP="000C5EC6">
      <w:r w:rsidRPr="001C48AE">
        <w:rPr>
          <w:b/>
          <w:bCs/>
        </w:rPr>
        <w:t>F.h. Íþróttafélagsins XXXX</w:t>
      </w:r>
    </w:p>
    <w:p w14:paraId="4BB5630B" w14:textId="77777777" w:rsidR="000C5EC6" w:rsidRPr="001C48AE" w:rsidRDefault="000C5EC6" w:rsidP="000C5EC6"/>
    <w:p w14:paraId="08A58AD8" w14:textId="77777777" w:rsidR="000C5EC6" w:rsidRPr="001C48AE" w:rsidRDefault="000C5EC6" w:rsidP="000C5EC6">
      <w:r>
        <w:t>_________________________________</w:t>
      </w:r>
      <w:r>
        <w:br/>
      </w:r>
      <w:r w:rsidRPr="001C48AE">
        <w:t>Formaður stjó</w:t>
      </w:r>
      <w:r w:rsidRPr="00ED3EF4">
        <w:t>r</w:t>
      </w:r>
      <w:r w:rsidRPr="001C48AE">
        <w:t>nar</w:t>
      </w:r>
    </w:p>
    <w:p w14:paraId="51CC3EE2" w14:textId="77777777" w:rsidR="000C5EC6" w:rsidRPr="00ED3EF4" w:rsidRDefault="000C5EC6" w:rsidP="000C5EC6">
      <w:pPr>
        <w:rPr>
          <w:b/>
          <w:bCs/>
        </w:rPr>
      </w:pPr>
    </w:p>
    <w:p w14:paraId="239549B5" w14:textId="77777777" w:rsidR="000C5EC6" w:rsidRPr="00ED3EF4" w:rsidRDefault="000C5EC6" w:rsidP="000C5EC6">
      <w:pPr>
        <w:rPr>
          <w:b/>
          <w:bCs/>
        </w:rPr>
      </w:pPr>
    </w:p>
    <w:p w14:paraId="313963EB" w14:textId="77777777" w:rsidR="000C5EC6" w:rsidRPr="001C48AE" w:rsidRDefault="000C5EC6" w:rsidP="000C5EC6">
      <w:r w:rsidRPr="001C48AE">
        <w:rPr>
          <w:b/>
          <w:bCs/>
        </w:rPr>
        <w:t>Starfsmaður:</w:t>
      </w:r>
    </w:p>
    <w:p w14:paraId="01BB0CEF" w14:textId="77777777" w:rsidR="000C5EC6" w:rsidRDefault="000C5EC6" w:rsidP="000C5EC6"/>
    <w:p w14:paraId="7FEBE923" w14:textId="77777777" w:rsidR="000C5EC6" w:rsidRPr="00ED3EF4" w:rsidRDefault="000C5EC6" w:rsidP="000C5EC6">
      <w:r>
        <w:t>________________________________</w:t>
      </w:r>
      <w:r>
        <w:br/>
        <w:t>Undirskrift starfsmanns</w:t>
      </w:r>
    </w:p>
    <w:p w14:paraId="64AC9B8A" w14:textId="3291EEC5" w:rsidR="00B01A77" w:rsidRDefault="00B01A77" w:rsidP="00226A93">
      <w:pPr>
        <w:pStyle w:val="Vitakandiogdagsetning"/>
      </w:pPr>
    </w:p>
    <w:sectPr w:rsidR="00B01A77" w:rsidSect="00403D00">
      <w:headerReference w:type="default" r:id="rId14"/>
      <w:footerReference w:type="default" r:id="rId15"/>
      <w:headerReference w:type="first" r:id="rId16"/>
      <w:pgSz w:w="11900" w:h="16840"/>
      <w:pgMar w:top="2268" w:right="1588" w:bottom="1304" w:left="1588" w:header="0" w:footer="576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Athugasemdir" w:date="2026-01-21T11:35:00Z" w:initials="A">
    <w:p w14:paraId="185BEC64" w14:textId="77777777" w:rsidR="000C5EC6" w:rsidRDefault="000C5EC6" w:rsidP="00890825">
      <w:pPr>
        <w:pStyle w:val="CommentText"/>
      </w:pPr>
      <w:r>
        <w:rPr>
          <w:rStyle w:val="CommentReference"/>
        </w:rPr>
        <w:annotationRef/>
      </w:r>
      <w:r>
        <w:rPr>
          <w:lang w:val="is-IS"/>
        </w:rPr>
        <w:t>Sett fram í dæmaskyni. Hvert félag ákveður hvaða þættir heyra undir starfssvið framkvæmdastjóra.</w:t>
      </w:r>
    </w:p>
  </w:comment>
  <w:comment w:id="1" w:author="Athugasemdir" w:date="2025-11-13T08:58:00Z" w:initials="A">
    <w:p w14:paraId="19886882" w14:textId="77777777" w:rsidR="000C5EC6" w:rsidRDefault="000C5EC6" w:rsidP="001C48AE">
      <w:pPr>
        <w:pStyle w:val="CommentText"/>
      </w:pPr>
      <w:r>
        <w:rPr>
          <w:rStyle w:val="CommentReference"/>
        </w:rPr>
        <w:annotationRef/>
      </w:r>
      <w:r>
        <w:rPr>
          <w:lang w:val="is-IS"/>
        </w:rPr>
        <w:t>Sé fyrirkomulagið annað skal það skráð hér.</w:t>
      </w:r>
    </w:p>
  </w:comment>
  <w:comment w:id="2" w:author="Athugasemdir" w:date="2026-01-21T12:26:00Z" w:initials="A">
    <w:p w14:paraId="211E1533" w14:textId="77777777" w:rsidR="000C5EC6" w:rsidRDefault="000C5EC6" w:rsidP="00B958B5">
      <w:pPr>
        <w:pStyle w:val="CommentText"/>
      </w:pPr>
      <w:r>
        <w:rPr>
          <w:rStyle w:val="CommentReference"/>
        </w:rPr>
        <w:annotationRef/>
      </w:r>
      <w:r>
        <w:rPr>
          <w:lang w:val="is-IS"/>
        </w:rPr>
        <w:t>I samningi þessum er gert ráð fyrir að framkvæmdastjóri sé ekki í stéttarfélagi. Veikindaréttur, orlofsréttur og uppsagnarfrestur er því umsemjanlegur og ákvæðin hér sett fram í dæmaskyni.</w:t>
      </w:r>
    </w:p>
  </w:comment>
  <w:comment w:id="3" w:author="Athugasemdir" w:date="2025-11-13T09:00:00Z" w:initials="A">
    <w:p w14:paraId="1A20146E" w14:textId="77777777" w:rsidR="000C5EC6" w:rsidRDefault="000C5EC6" w:rsidP="001C48AE">
      <w:pPr>
        <w:pStyle w:val="CommentText"/>
      </w:pPr>
      <w:r>
        <w:rPr>
          <w:rStyle w:val="CommentReference"/>
        </w:rPr>
        <w:annotationRef/>
      </w:r>
      <w:r>
        <w:rPr>
          <w:lang w:val="is-IS"/>
        </w:rPr>
        <w:t>Greiði vinnuveitandi síma, nettengingu heim og annað slíkt skal geta þess í þessum kafla.</w:t>
      </w:r>
    </w:p>
  </w:comment>
  <w:comment w:id="4" w:author="Athugasemdir" w:date="2026-01-21T11:55:00Z" w:initials="A">
    <w:p w14:paraId="5BBC7DB3" w14:textId="77777777" w:rsidR="000C5EC6" w:rsidRDefault="000C5EC6" w:rsidP="00C54CD1">
      <w:pPr>
        <w:pStyle w:val="CommentText"/>
      </w:pPr>
      <w:r>
        <w:rPr>
          <w:rStyle w:val="CommentReference"/>
        </w:rPr>
        <w:annotationRef/>
      </w:r>
      <w:r>
        <w:rPr>
          <w:lang w:val="is-IS"/>
        </w:rPr>
        <w:t>Sé starfsmaður ekki í stéttarfélagi er þetta samningsatriði. Athugið þó að virða þarf lágmarksrétt til orlofs samkvæmt orlofslögum:</w:t>
      </w:r>
      <w:r>
        <w:rPr>
          <w:lang w:val="is-IS"/>
        </w:rPr>
        <w:br/>
      </w:r>
      <w:hyperlink r:id="rId1" w:history="1">
        <w:r w:rsidRPr="00AD074E">
          <w:rPr>
            <w:rStyle w:val="Hyperlink"/>
            <w:lang w:val="is-IS"/>
          </w:rPr>
          <w:t>https://www.althingi.is/lagas/156b/1987030.html</w:t>
        </w:r>
      </w:hyperlink>
    </w:p>
  </w:comment>
  <w:comment w:id="5" w:author="Athugasemdir" w:date="2026-01-21T11:54:00Z" w:initials="A">
    <w:p w14:paraId="692F2FA4" w14:textId="77777777" w:rsidR="000C5EC6" w:rsidRDefault="000C5EC6" w:rsidP="002862DA">
      <w:pPr>
        <w:pStyle w:val="CommentText"/>
      </w:pPr>
      <w:r>
        <w:rPr>
          <w:rStyle w:val="CommentReference"/>
        </w:rPr>
        <w:annotationRef/>
      </w:r>
      <w:r>
        <w:rPr>
          <w:lang w:val="is-IS"/>
        </w:rPr>
        <w:t xml:space="preserve">Dæmi um útfærslu á veikindarétti </w:t>
      </w:r>
    </w:p>
  </w:comment>
  <w:comment w:id="6" w:author="Athugasemdir" w:date="2025-11-13T09:03:00Z" w:initials="A">
    <w:p w14:paraId="52438AD5" w14:textId="77777777" w:rsidR="000C5EC6" w:rsidRDefault="000C5EC6" w:rsidP="00AA78D8">
      <w:pPr>
        <w:pStyle w:val="CommentText"/>
      </w:pPr>
      <w:r>
        <w:rPr>
          <w:rStyle w:val="CommentReference"/>
        </w:rPr>
        <w:annotationRef/>
      </w:r>
      <w:r>
        <w:rPr>
          <w:lang w:val="is-IS"/>
        </w:rPr>
        <w:t>Hér er æskilegt að setja inn viðmið um hversu mikla yfirvinnu er að ræða og hvort greitt er sérstaklega fyrir hana eða hvort hun rúmist innan launakjara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85BEC64" w15:done="0"/>
  <w15:commentEx w15:paraId="19886882" w15:done="0"/>
  <w15:commentEx w15:paraId="211E1533" w15:done="0"/>
  <w15:commentEx w15:paraId="1A20146E" w15:done="0"/>
  <w15:commentEx w15:paraId="5BBC7DB3" w15:done="0"/>
  <w15:commentEx w15:paraId="692F2FA4" w15:done="0"/>
  <w15:commentEx w15:paraId="52438AD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548CDF0" w16cex:dateUtc="2026-01-21T11:35:00Z"/>
  <w16cex:commentExtensible w16cex:durableId="5C2396FA" w16cex:dateUtc="2025-11-13T08:58:00Z"/>
  <w16cex:commentExtensible w16cex:durableId="3241840C" w16cex:dateUtc="2026-01-21T12:26:00Z"/>
  <w16cex:commentExtensible w16cex:durableId="39E4C2A7" w16cex:dateUtc="2025-11-13T09:00:00Z"/>
  <w16cex:commentExtensible w16cex:durableId="26215FCF" w16cex:dateUtc="2026-01-21T11:55:00Z"/>
  <w16cex:commentExtensible w16cex:durableId="4603351F" w16cex:dateUtc="2026-01-21T11:54:00Z"/>
  <w16cex:commentExtensible w16cex:durableId="18EA2A60" w16cex:dateUtc="2025-11-13T09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85BEC64" w16cid:durableId="4548CDF0"/>
  <w16cid:commentId w16cid:paraId="19886882" w16cid:durableId="5C2396FA"/>
  <w16cid:commentId w16cid:paraId="211E1533" w16cid:durableId="3241840C"/>
  <w16cid:commentId w16cid:paraId="1A20146E" w16cid:durableId="39E4C2A7"/>
  <w16cid:commentId w16cid:paraId="5BBC7DB3" w16cid:durableId="26215FCF"/>
  <w16cid:commentId w16cid:paraId="692F2FA4" w16cid:durableId="4603351F"/>
  <w16cid:commentId w16cid:paraId="52438AD5" w16cid:durableId="18EA2A6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1625B" w14:textId="77777777" w:rsidR="007E31BF" w:rsidRDefault="007E31BF" w:rsidP="00B75361">
      <w:pPr>
        <w:spacing w:before="0" w:after="0" w:line="240" w:lineRule="auto"/>
      </w:pPr>
      <w:r>
        <w:separator/>
      </w:r>
    </w:p>
  </w:endnote>
  <w:endnote w:type="continuationSeparator" w:id="0">
    <w:p w14:paraId="69474A89" w14:textId="77777777" w:rsidR="007E31BF" w:rsidRDefault="007E31BF" w:rsidP="00B7536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 Pro">
    <w:panose1 w:val="02040502050405020303"/>
    <w:charset w:val="00"/>
    <w:family w:val="roman"/>
    <w:notTrueType/>
    <w:pitch w:val="variable"/>
    <w:sig w:usb0="A00002EF" w:usb1="4000685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Serif">
    <w:charset w:val="00"/>
    <w:family w:val="roman"/>
    <w:pitch w:val="variable"/>
    <w:sig w:usb0="A11526FF" w:usb1="C000ECFB" w:usb2="0001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39258698"/>
      <w:docPartObj>
        <w:docPartGallery w:val="Page Numbers (Bottom of Page)"/>
        <w:docPartUnique/>
      </w:docPartObj>
    </w:sdtPr>
    <w:sdtContent>
      <w:p w14:paraId="156BC577" w14:textId="066A4B1D" w:rsidR="00C35544" w:rsidRDefault="00C35544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3E5791" w14:textId="7FE0D30A" w:rsidR="00697D4E" w:rsidRDefault="00697D4E" w:rsidP="00002A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A540D" w14:textId="77777777" w:rsidR="007E31BF" w:rsidRDefault="007E31BF" w:rsidP="00B75361">
      <w:pPr>
        <w:spacing w:before="0" w:after="0" w:line="240" w:lineRule="auto"/>
      </w:pPr>
      <w:r>
        <w:separator/>
      </w:r>
    </w:p>
  </w:footnote>
  <w:footnote w:type="continuationSeparator" w:id="0">
    <w:p w14:paraId="75713AC8" w14:textId="77777777" w:rsidR="007E31BF" w:rsidRDefault="007E31BF" w:rsidP="00B7536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739A1" w14:textId="2F8A6166" w:rsidR="00B01A77" w:rsidRDefault="00B01A77" w:rsidP="00002A60">
    <w:pPr>
      <w:pStyle w:val="Header"/>
      <w:rPr>
        <w:noProof/>
        <w:lang w:val="en-GB"/>
      </w:rPr>
    </w:pPr>
  </w:p>
  <w:p w14:paraId="7E0CE1FB" w14:textId="77777777" w:rsidR="008E79A7" w:rsidRDefault="008E79A7" w:rsidP="00002A60">
    <w:pPr>
      <w:pStyle w:val="Header"/>
      <w:rPr>
        <w:noProof/>
        <w:lang w:val="en-GB"/>
      </w:rPr>
    </w:pPr>
  </w:p>
  <w:p w14:paraId="68D5D5E8" w14:textId="77777777" w:rsidR="008E79A7" w:rsidRDefault="008E79A7" w:rsidP="00002A60">
    <w:pPr>
      <w:pStyle w:val="Header"/>
      <w:rPr>
        <w:noProof/>
        <w:lang w:val="en-GB"/>
      </w:rPr>
    </w:pPr>
  </w:p>
  <w:p w14:paraId="29F962C5" w14:textId="77777777" w:rsidR="008E79A7" w:rsidRDefault="008E79A7" w:rsidP="00002A60">
    <w:pPr>
      <w:pStyle w:val="Header"/>
      <w:rPr>
        <w:noProof/>
        <w:lang w:val="en-GB"/>
      </w:rPr>
    </w:pPr>
  </w:p>
  <w:p w14:paraId="705903C4" w14:textId="77777777" w:rsidR="008E79A7" w:rsidRDefault="008E79A7" w:rsidP="00002A60">
    <w:pPr>
      <w:pStyle w:val="Header"/>
      <w:rPr>
        <w:noProof/>
        <w:lang w:val="en-GB"/>
      </w:rPr>
    </w:pPr>
  </w:p>
  <w:p w14:paraId="6BAA1D10" w14:textId="77777777" w:rsidR="008E79A7" w:rsidRDefault="008E79A7" w:rsidP="00002A60">
    <w:pPr>
      <w:pStyle w:val="Header"/>
      <w:rPr>
        <w:noProof/>
        <w:lang w:val="en-GB"/>
      </w:rPr>
    </w:pPr>
  </w:p>
  <w:p w14:paraId="7A28309E" w14:textId="69A5C166" w:rsidR="008E79A7" w:rsidRPr="008E79A7" w:rsidRDefault="008E79A7" w:rsidP="00002A60">
    <w:pPr>
      <w:pStyle w:val="Header"/>
      <w:rPr>
        <w:lang w:val="en-GB"/>
      </w:rPr>
    </w:pPr>
    <w:r>
      <w:rPr>
        <w:noProof/>
        <w:lang w:val="en-GB"/>
      </w:rPr>
      <w:t>Logo félags hér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52A19" w14:textId="43E4902D" w:rsidR="008E7313" w:rsidRPr="007A6294" w:rsidRDefault="008E7313" w:rsidP="00002A60">
    <w:pPr>
      <w:pStyle w:val="Header"/>
    </w:pPr>
  </w:p>
  <w:p w14:paraId="2EBCC053" w14:textId="5311A2AB" w:rsidR="008E7313" w:rsidRDefault="008E7313" w:rsidP="00002A60">
    <w:pPr>
      <w:pStyle w:val="Header"/>
      <w:rPr>
        <w:noProof/>
      </w:rPr>
    </w:pPr>
    <w:r w:rsidRPr="007A6294">
      <w:t xml:space="preserve"> </w:t>
    </w:r>
  </w:p>
  <w:p w14:paraId="4CD57089" w14:textId="77777777" w:rsidR="008E79A7" w:rsidRDefault="008E79A7" w:rsidP="00002A60">
    <w:pPr>
      <w:pStyle w:val="Header"/>
      <w:rPr>
        <w:noProof/>
      </w:rPr>
    </w:pPr>
  </w:p>
  <w:p w14:paraId="626305A9" w14:textId="77777777" w:rsidR="008E79A7" w:rsidRDefault="008E79A7" w:rsidP="00002A60">
    <w:pPr>
      <w:pStyle w:val="Header"/>
      <w:rPr>
        <w:noProof/>
      </w:rPr>
    </w:pPr>
  </w:p>
  <w:p w14:paraId="3ACF75EA" w14:textId="77777777" w:rsidR="008E79A7" w:rsidRDefault="008E79A7" w:rsidP="00002A60">
    <w:pPr>
      <w:pStyle w:val="Header"/>
      <w:rPr>
        <w:noProof/>
      </w:rPr>
    </w:pPr>
  </w:p>
  <w:p w14:paraId="384D843F" w14:textId="70740FAD" w:rsidR="008E79A7" w:rsidRPr="007A6294" w:rsidRDefault="008E79A7" w:rsidP="00002A60">
    <w:pPr>
      <w:pStyle w:val="Header"/>
    </w:pPr>
    <w:r>
      <w:rPr>
        <w:noProof/>
      </w:rPr>
      <w:t>Logo félags hér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620D43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50212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9286B2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F60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07A3EF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2BE13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E4A9B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9F84B5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A66C4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681B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0907E4"/>
    <w:multiLevelType w:val="hybridMultilevel"/>
    <w:tmpl w:val="D292B0F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0F8E6844"/>
    <w:multiLevelType w:val="multilevel"/>
    <w:tmpl w:val="7C7C06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47A37E7"/>
    <w:multiLevelType w:val="multilevel"/>
    <w:tmpl w:val="20BE8B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4A3A24"/>
    <w:multiLevelType w:val="hybridMultilevel"/>
    <w:tmpl w:val="0486FA52"/>
    <w:lvl w:ilvl="0" w:tplc="52EEEFA4">
      <w:numFmt w:val="bullet"/>
      <w:lvlText w:val="-"/>
      <w:lvlJc w:val="left"/>
      <w:pPr>
        <w:ind w:left="4920" w:hanging="360"/>
      </w:pPr>
      <w:rPr>
        <w:rFonts w:ascii="Georgia Pro" w:eastAsiaTheme="minorHAnsi" w:hAnsi="Georgia Pro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680" w:hanging="360"/>
      </w:pPr>
      <w:rPr>
        <w:rFonts w:ascii="Wingdings" w:hAnsi="Wingdings" w:hint="default"/>
      </w:rPr>
    </w:lvl>
  </w:abstractNum>
  <w:abstractNum w:abstractNumId="14" w15:restartNumberingAfterBreak="0">
    <w:nsid w:val="1B083C0B"/>
    <w:multiLevelType w:val="multilevel"/>
    <w:tmpl w:val="2EA4B7AE"/>
    <w:styleLink w:val="CurrentList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D7FE4"/>
    <w:multiLevelType w:val="hybridMultilevel"/>
    <w:tmpl w:val="421E01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937FBF"/>
    <w:multiLevelType w:val="multilevel"/>
    <w:tmpl w:val="45EA9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D895EA0"/>
    <w:multiLevelType w:val="hybridMultilevel"/>
    <w:tmpl w:val="B8C297AC"/>
    <w:lvl w:ilvl="0" w:tplc="219A636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0083CA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0819C2"/>
    <w:multiLevelType w:val="hybridMultilevel"/>
    <w:tmpl w:val="BC28C35C"/>
    <w:lvl w:ilvl="0" w:tplc="1C5C73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E34E3C"/>
    <w:multiLevelType w:val="multilevel"/>
    <w:tmpl w:val="3E3AACA2"/>
    <w:styleLink w:val="CurrentList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  <w:color w:val="418DD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B966DE"/>
    <w:multiLevelType w:val="hybridMultilevel"/>
    <w:tmpl w:val="4C2A4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0D452F"/>
    <w:multiLevelType w:val="hybridMultilevel"/>
    <w:tmpl w:val="801AFAF0"/>
    <w:lvl w:ilvl="0" w:tplc="82545C28">
      <w:start w:val="1"/>
      <w:numFmt w:val="bullet"/>
      <w:pStyle w:val="ListParagraph"/>
      <w:lvlText w:val=""/>
      <w:lvlJc w:val="left"/>
      <w:pPr>
        <w:ind w:left="717" w:hanging="360"/>
      </w:pPr>
      <w:rPr>
        <w:rFonts w:ascii="Symbol" w:hAnsi="Symbol" w:hint="default"/>
        <w:color w:val="595959" w:themeColor="text1" w:themeTint="A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6E394D"/>
    <w:multiLevelType w:val="hybridMultilevel"/>
    <w:tmpl w:val="20BE8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6F1AF0"/>
    <w:multiLevelType w:val="hybridMultilevel"/>
    <w:tmpl w:val="2EA4B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891C21"/>
    <w:multiLevelType w:val="hybridMultilevel"/>
    <w:tmpl w:val="B998A9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09337270">
    <w:abstractNumId w:val="24"/>
  </w:num>
  <w:num w:numId="2" w16cid:durableId="51126794">
    <w:abstractNumId w:val="10"/>
  </w:num>
  <w:num w:numId="3" w16cid:durableId="1509639503">
    <w:abstractNumId w:val="22"/>
  </w:num>
  <w:num w:numId="4" w16cid:durableId="1249342975">
    <w:abstractNumId w:val="17"/>
  </w:num>
  <w:num w:numId="5" w16cid:durableId="1978682489">
    <w:abstractNumId w:val="12"/>
  </w:num>
  <w:num w:numId="6" w16cid:durableId="1409034559">
    <w:abstractNumId w:val="21"/>
  </w:num>
  <w:num w:numId="7" w16cid:durableId="1486505915">
    <w:abstractNumId w:val="15"/>
  </w:num>
  <w:num w:numId="8" w16cid:durableId="1171749859">
    <w:abstractNumId w:val="18"/>
  </w:num>
  <w:num w:numId="9" w16cid:durableId="2036155033">
    <w:abstractNumId w:val="13"/>
  </w:num>
  <w:num w:numId="10" w16cid:durableId="1963881734">
    <w:abstractNumId w:val="0"/>
  </w:num>
  <w:num w:numId="11" w16cid:durableId="198131238">
    <w:abstractNumId w:val="1"/>
  </w:num>
  <w:num w:numId="12" w16cid:durableId="658461735">
    <w:abstractNumId w:val="2"/>
  </w:num>
  <w:num w:numId="13" w16cid:durableId="912743737">
    <w:abstractNumId w:val="3"/>
  </w:num>
  <w:num w:numId="14" w16cid:durableId="806049663">
    <w:abstractNumId w:val="8"/>
  </w:num>
  <w:num w:numId="15" w16cid:durableId="1791434205">
    <w:abstractNumId w:val="4"/>
  </w:num>
  <w:num w:numId="16" w16cid:durableId="1148324184">
    <w:abstractNumId w:val="5"/>
  </w:num>
  <w:num w:numId="17" w16cid:durableId="112404703">
    <w:abstractNumId w:val="6"/>
  </w:num>
  <w:num w:numId="18" w16cid:durableId="1895658777">
    <w:abstractNumId w:val="7"/>
  </w:num>
  <w:num w:numId="19" w16cid:durableId="1036927777">
    <w:abstractNumId w:val="9"/>
  </w:num>
  <w:num w:numId="20" w16cid:durableId="1787655694">
    <w:abstractNumId w:val="20"/>
  </w:num>
  <w:num w:numId="21" w16cid:durableId="2021621748">
    <w:abstractNumId w:val="23"/>
  </w:num>
  <w:num w:numId="22" w16cid:durableId="1086730195">
    <w:abstractNumId w:val="14"/>
  </w:num>
  <w:num w:numId="23" w16cid:durableId="442573008">
    <w:abstractNumId w:val="19"/>
  </w:num>
  <w:num w:numId="24" w16cid:durableId="1292591309">
    <w:abstractNumId w:val="16"/>
  </w:num>
  <w:num w:numId="25" w16cid:durableId="1797017021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thugasemdir">
    <w15:presenceInfo w15:providerId="None" w15:userId="Athugasemdi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DF2"/>
    <w:rsid w:val="00002A60"/>
    <w:rsid w:val="0000646C"/>
    <w:rsid w:val="00022614"/>
    <w:rsid w:val="00031CB1"/>
    <w:rsid w:val="000665AA"/>
    <w:rsid w:val="00073573"/>
    <w:rsid w:val="000A21D0"/>
    <w:rsid w:val="000A7D18"/>
    <w:rsid w:val="000B2A91"/>
    <w:rsid w:val="000B62B4"/>
    <w:rsid w:val="000C079A"/>
    <w:rsid w:val="000C5EC6"/>
    <w:rsid w:val="000D7269"/>
    <w:rsid w:val="000F3F9C"/>
    <w:rsid w:val="000F6305"/>
    <w:rsid w:val="000F7022"/>
    <w:rsid w:val="00131542"/>
    <w:rsid w:val="00142E29"/>
    <w:rsid w:val="00185C58"/>
    <w:rsid w:val="00196A90"/>
    <w:rsid w:val="001A262B"/>
    <w:rsid w:val="001A6BC8"/>
    <w:rsid w:val="001B282D"/>
    <w:rsid w:val="001C4E1F"/>
    <w:rsid w:val="001D47F8"/>
    <w:rsid w:val="00200DF2"/>
    <w:rsid w:val="00202895"/>
    <w:rsid w:val="0020461A"/>
    <w:rsid w:val="00226A93"/>
    <w:rsid w:val="00255072"/>
    <w:rsid w:val="002760ED"/>
    <w:rsid w:val="002B39C8"/>
    <w:rsid w:val="002D63C6"/>
    <w:rsid w:val="002D7FB7"/>
    <w:rsid w:val="002E6FD2"/>
    <w:rsid w:val="002F1157"/>
    <w:rsid w:val="003342A9"/>
    <w:rsid w:val="0034206A"/>
    <w:rsid w:val="00350107"/>
    <w:rsid w:val="003927E6"/>
    <w:rsid w:val="003A70F8"/>
    <w:rsid w:val="003A7138"/>
    <w:rsid w:val="003B418F"/>
    <w:rsid w:val="003F3563"/>
    <w:rsid w:val="00403D00"/>
    <w:rsid w:val="00410459"/>
    <w:rsid w:val="0042016D"/>
    <w:rsid w:val="00470901"/>
    <w:rsid w:val="00474328"/>
    <w:rsid w:val="00491186"/>
    <w:rsid w:val="004B7E65"/>
    <w:rsid w:val="004C38EC"/>
    <w:rsid w:val="004C7EEA"/>
    <w:rsid w:val="004E0FEA"/>
    <w:rsid w:val="00501F12"/>
    <w:rsid w:val="00511AC5"/>
    <w:rsid w:val="0052786A"/>
    <w:rsid w:val="00566EB3"/>
    <w:rsid w:val="00567B70"/>
    <w:rsid w:val="005740E1"/>
    <w:rsid w:val="005814E1"/>
    <w:rsid w:val="005837A2"/>
    <w:rsid w:val="00592E76"/>
    <w:rsid w:val="005954B3"/>
    <w:rsid w:val="005A64CA"/>
    <w:rsid w:val="005B4E4E"/>
    <w:rsid w:val="005C36E3"/>
    <w:rsid w:val="005C4A55"/>
    <w:rsid w:val="005C52D1"/>
    <w:rsid w:val="005D3CE3"/>
    <w:rsid w:val="005D60CB"/>
    <w:rsid w:val="005E5695"/>
    <w:rsid w:val="006257C7"/>
    <w:rsid w:val="00630C93"/>
    <w:rsid w:val="006359C6"/>
    <w:rsid w:val="00670F12"/>
    <w:rsid w:val="006924EF"/>
    <w:rsid w:val="00692EEC"/>
    <w:rsid w:val="00697D4E"/>
    <w:rsid w:val="006C1198"/>
    <w:rsid w:val="006F3A0D"/>
    <w:rsid w:val="00702C7C"/>
    <w:rsid w:val="007042D0"/>
    <w:rsid w:val="00732460"/>
    <w:rsid w:val="00737397"/>
    <w:rsid w:val="00790881"/>
    <w:rsid w:val="007A4E53"/>
    <w:rsid w:val="007A6294"/>
    <w:rsid w:val="007E0AB1"/>
    <w:rsid w:val="007E2BC0"/>
    <w:rsid w:val="007E31BF"/>
    <w:rsid w:val="007F3B3C"/>
    <w:rsid w:val="00823D6B"/>
    <w:rsid w:val="0082652F"/>
    <w:rsid w:val="0083530E"/>
    <w:rsid w:val="00864C16"/>
    <w:rsid w:val="00896891"/>
    <w:rsid w:val="008A09D6"/>
    <w:rsid w:val="008A41A5"/>
    <w:rsid w:val="008A6AA3"/>
    <w:rsid w:val="008C0551"/>
    <w:rsid w:val="008C34B9"/>
    <w:rsid w:val="008D10FE"/>
    <w:rsid w:val="008D605F"/>
    <w:rsid w:val="008E7313"/>
    <w:rsid w:val="008E79A7"/>
    <w:rsid w:val="00906D94"/>
    <w:rsid w:val="0091224E"/>
    <w:rsid w:val="00913621"/>
    <w:rsid w:val="00950CAD"/>
    <w:rsid w:val="009641F2"/>
    <w:rsid w:val="00966C73"/>
    <w:rsid w:val="009D3D11"/>
    <w:rsid w:val="009F09E3"/>
    <w:rsid w:val="00A21A8E"/>
    <w:rsid w:val="00A97F68"/>
    <w:rsid w:val="00AB6BC5"/>
    <w:rsid w:val="00AD10E5"/>
    <w:rsid w:val="00B01A77"/>
    <w:rsid w:val="00B058A3"/>
    <w:rsid w:val="00B14600"/>
    <w:rsid w:val="00B274F4"/>
    <w:rsid w:val="00B31B9A"/>
    <w:rsid w:val="00B75361"/>
    <w:rsid w:val="00BB0664"/>
    <w:rsid w:val="00BE2A0C"/>
    <w:rsid w:val="00C16A6D"/>
    <w:rsid w:val="00C35544"/>
    <w:rsid w:val="00C557F5"/>
    <w:rsid w:val="00C56A86"/>
    <w:rsid w:val="00C64F28"/>
    <w:rsid w:val="00C87449"/>
    <w:rsid w:val="00C97F0A"/>
    <w:rsid w:val="00CB2CF6"/>
    <w:rsid w:val="00CB6946"/>
    <w:rsid w:val="00CB6C99"/>
    <w:rsid w:val="00CD141B"/>
    <w:rsid w:val="00CE1D35"/>
    <w:rsid w:val="00CF3B5E"/>
    <w:rsid w:val="00D311B8"/>
    <w:rsid w:val="00D4204F"/>
    <w:rsid w:val="00D45D72"/>
    <w:rsid w:val="00D83A7C"/>
    <w:rsid w:val="00D85395"/>
    <w:rsid w:val="00DA1C5B"/>
    <w:rsid w:val="00DB4991"/>
    <w:rsid w:val="00E061FC"/>
    <w:rsid w:val="00E07806"/>
    <w:rsid w:val="00E129F9"/>
    <w:rsid w:val="00E24C5B"/>
    <w:rsid w:val="00E25932"/>
    <w:rsid w:val="00E40E77"/>
    <w:rsid w:val="00E55F02"/>
    <w:rsid w:val="00E76DBA"/>
    <w:rsid w:val="00E90005"/>
    <w:rsid w:val="00EA2FB3"/>
    <w:rsid w:val="00EA48A2"/>
    <w:rsid w:val="00EC198F"/>
    <w:rsid w:val="00EC6CBC"/>
    <w:rsid w:val="00EE131B"/>
    <w:rsid w:val="00EE70EF"/>
    <w:rsid w:val="00EF2650"/>
    <w:rsid w:val="00F31D64"/>
    <w:rsid w:val="00F36A3B"/>
    <w:rsid w:val="00F37A25"/>
    <w:rsid w:val="00F613EF"/>
    <w:rsid w:val="00F64A14"/>
    <w:rsid w:val="00F701FA"/>
    <w:rsid w:val="00F71E39"/>
    <w:rsid w:val="00F86617"/>
    <w:rsid w:val="00F90239"/>
    <w:rsid w:val="00FA432F"/>
    <w:rsid w:val="00FA7ECC"/>
    <w:rsid w:val="00FB2864"/>
    <w:rsid w:val="00FC15EF"/>
    <w:rsid w:val="00FC533B"/>
    <w:rsid w:val="00FF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3E64C1"/>
  <w15:chartTrackingRefBased/>
  <w15:docId w15:val="{ECED6F1C-2C89-4FC0-9880-AD6D8FDD9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D11"/>
    <w:pPr>
      <w:spacing w:before="120" w:after="120" w:line="288" w:lineRule="auto"/>
    </w:pPr>
    <w:rPr>
      <w:rFonts w:ascii="Aptos Serif" w:hAnsi="Aptos Serif"/>
      <w:sz w:val="21"/>
      <w:lang w:val="is-IS"/>
    </w:rPr>
  </w:style>
  <w:style w:type="paragraph" w:styleId="Heading1">
    <w:name w:val="heading 1"/>
    <w:next w:val="Normal"/>
    <w:link w:val="Heading1Char"/>
    <w:uiPriority w:val="9"/>
    <w:qFormat/>
    <w:rsid w:val="004E0FEA"/>
    <w:pPr>
      <w:spacing w:before="320" w:line="288" w:lineRule="auto"/>
      <w:outlineLvl w:val="0"/>
    </w:pPr>
    <w:rPr>
      <w:rFonts w:ascii="Aptos Narrow" w:eastAsiaTheme="majorEastAsia" w:hAnsi="Aptos Narrow" w:cs="Times New Roman (Headings CS)"/>
      <w:b/>
      <w:bCs/>
      <w:color w:val="000000" w:themeColor="text1"/>
      <w:kern w:val="28"/>
      <w:sz w:val="30"/>
      <w:szCs w:val="30"/>
      <w:lang w:val="is-IS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4E0FEA"/>
    <w:pPr>
      <w:spacing w:before="240"/>
      <w:outlineLvl w:val="1"/>
    </w:pPr>
    <w:rPr>
      <w:sz w:val="24"/>
      <w:szCs w:val="26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697D4E"/>
    <w:pPr>
      <w:keepNext/>
      <w:keepLines/>
      <w:spacing w:line="192" w:lineRule="auto"/>
      <w:outlineLvl w:val="2"/>
    </w:pPr>
    <w:rPr>
      <w:bCs w:val="0"/>
      <w:sz w:val="21"/>
      <w:szCs w:val="22"/>
    </w:rPr>
  </w:style>
  <w:style w:type="paragraph" w:styleId="Heading4">
    <w:name w:val="heading 4"/>
    <w:basedOn w:val="Heading3"/>
    <w:next w:val="Normal"/>
    <w:link w:val="Heading4Char"/>
    <w:uiPriority w:val="9"/>
    <w:unhideWhenUsed/>
    <w:rsid w:val="008E7313"/>
    <w:pPr>
      <w:outlineLvl w:val="3"/>
    </w:pPr>
    <w:rPr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0FEA"/>
    <w:rPr>
      <w:rFonts w:ascii="Aptos Narrow" w:eastAsiaTheme="majorEastAsia" w:hAnsi="Aptos Narrow" w:cs="Times New Roman (Headings CS)"/>
      <w:b/>
      <w:bCs/>
      <w:color w:val="000000" w:themeColor="text1"/>
      <w:kern w:val="28"/>
      <w:sz w:val="30"/>
      <w:szCs w:val="30"/>
      <w:lang w:val="is-IS"/>
    </w:rPr>
  </w:style>
  <w:style w:type="paragraph" w:styleId="ListParagraph">
    <w:name w:val="List Paragraph"/>
    <w:basedOn w:val="Normal"/>
    <w:uiPriority w:val="34"/>
    <w:qFormat/>
    <w:rsid w:val="002760ED"/>
    <w:pPr>
      <w:keepLines/>
      <w:numPr>
        <w:numId w:val="6"/>
      </w:numPr>
      <w:spacing w:after="24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697D4E"/>
    <w:pPr>
      <w:keepNext/>
      <w:keepLines/>
      <w:spacing w:before="360" w:after="240" w:line="228" w:lineRule="auto"/>
      <w:outlineLvl w:val="0"/>
    </w:pPr>
    <w:rPr>
      <w:rFonts w:ascii="Aptos Narrow" w:eastAsiaTheme="majorEastAsia" w:hAnsi="Aptos Narrow" w:cs="Times New Roman (Headings CS)"/>
      <w:b/>
      <w:bCs/>
      <w:color w:val="000000" w:themeColor="text1"/>
      <w:kern w:val="28"/>
      <w:sz w:val="36"/>
      <w:szCs w:val="34"/>
    </w:rPr>
  </w:style>
  <w:style w:type="character" w:customStyle="1" w:styleId="TitleChar">
    <w:name w:val="Title Char"/>
    <w:basedOn w:val="DefaultParagraphFont"/>
    <w:link w:val="Title"/>
    <w:uiPriority w:val="10"/>
    <w:rsid w:val="00697D4E"/>
    <w:rPr>
      <w:rFonts w:ascii="Aptos Narrow" w:eastAsiaTheme="majorEastAsia" w:hAnsi="Aptos Narrow" w:cs="Times New Roman (Headings CS)"/>
      <w:b/>
      <w:bCs/>
      <w:color w:val="000000" w:themeColor="text1"/>
      <w:kern w:val="28"/>
      <w:sz w:val="36"/>
      <w:szCs w:val="34"/>
      <w:lang w:val="is-IS"/>
    </w:rPr>
  </w:style>
  <w:style w:type="character" w:customStyle="1" w:styleId="Heading2Char">
    <w:name w:val="Heading 2 Char"/>
    <w:basedOn w:val="DefaultParagraphFont"/>
    <w:link w:val="Heading2"/>
    <w:uiPriority w:val="9"/>
    <w:rsid w:val="004E0FEA"/>
    <w:rPr>
      <w:rFonts w:ascii="Aptos Narrow" w:eastAsiaTheme="majorEastAsia" w:hAnsi="Aptos Narrow" w:cs="Times New Roman (Headings CS)"/>
      <w:b/>
      <w:bCs/>
      <w:color w:val="000000" w:themeColor="text1"/>
      <w:kern w:val="28"/>
      <w:szCs w:val="26"/>
      <w:lang w:val="is-IS"/>
    </w:rPr>
  </w:style>
  <w:style w:type="paragraph" w:styleId="Header">
    <w:name w:val="header"/>
    <w:basedOn w:val="Footer"/>
    <w:link w:val="HeaderChar"/>
    <w:uiPriority w:val="99"/>
    <w:unhideWhenUsed/>
    <w:rsid w:val="000D7269"/>
    <w:pPr>
      <w:tabs>
        <w:tab w:val="center" w:pos="4680"/>
      </w:tabs>
      <w:spacing w:line="216" w:lineRule="auto"/>
    </w:pPr>
    <w:rPr>
      <w:bCs/>
      <w:color w:val="000000"/>
      <w:szCs w:val="16"/>
      <w14:textFill>
        <w14:solidFill>
          <w14:srgbClr w14:val="000000">
            <w14:lumMod w14:val="50000"/>
            <w14:lumOff w14:val="50000"/>
          </w14:srgbClr>
        </w14:solidFill>
      </w14:textFill>
    </w:rPr>
  </w:style>
  <w:style w:type="character" w:customStyle="1" w:styleId="HeaderChar">
    <w:name w:val="Header Char"/>
    <w:basedOn w:val="DefaultParagraphFont"/>
    <w:link w:val="Header"/>
    <w:uiPriority w:val="99"/>
    <w:rsid w:val="000D7269"/>
    <w:rPr>
      <w:rFonts w:ascii="Aptos Narrow" w:hAnsi="Aptos Narrow"/>
      <w:bCs/>
      <w:color w:val="000000"/>
      <w:sz w:val="16"/>
      <w:szCs w:val="16"/>
      <w:lang w:val="is-IS"/>
      <w14:textFill>
        <w14:solidFill>
          <w14:srgbClr w14:val="000000">
            <w14:lumMod w14:val="50000"/>
            <w14:lumOff w14:val="50000"/>
          </w14:srgbClr>
        </w14:solidFill>
      </w14:textFill>
    </w:rPr>
  </w:style>
  <w:style w:type="paragraph" w:styleId="Footer">
    <w:name w:val="footer"/>
    <w:basedOn w:val="Normal"/>
    <w:link w:val="FooterChar"/>
    <w:uiPriority w:val="99"/>
    <w:unhideWhenUsed/>
    <w:rsid w:val="00002A60"/>
    <w:pPr>
      <w:tabs>
        <w:tab w:val="right" w:pos="9360"/>
      </w:tabs>
      <w:spacing w:before="0" w:after="0" w:line="240" w:lineRule="auto"/>
    </w:pPr>
    <w:rPr>
      <w:rFonts w:ascii="Aptos Narrow" w:hAnsi="Aptos Narrow"/>
      <w:color w:val="7F7F7F" w:themeColor="text1" w:themeTint="80"/>
      <w:sz w:val="16"/>
      <w:szCs w:val="14"/>
    </w:rPr>
  </w:style>
  <w:style w:type="character" w:customStyle="1" w:styleId="FooterChar">
    <w:name w:val="Footer Char"/>
    <w:basedOn w:val="DefaultParagraphFont"/>
    <w:link w:val="Footer"/>
    <w:uiPriority w:val="99"/>
    <w:rsid w:val="00002A60"/>
    <w:rPr>
      <w:rFonts w:ascii="Aptos Narrow" w:hAnsi="Aptos Narrow"/>
      <w:color w:val="7F7F7F" w:themeColor="text1" w:themeTint="80"/>
      <w:sz w:val="16"/>
      <w:szCs w:val="14"/>
      <w:lang w:val="is-IS"/>
    </w:rPr>
  </w:style>
  <w:style w:type="character" w:customStyle="1" w:styleId="Heading3Char">
    <w:name w:val="Heading 3 Char"/>
    <w:basedOn w:val="DefaultParagraphFont"/>
    <w:link w:val="Heading3"/>
    <w:uiPriority w:val="9"/>
    <w:rsid w:val="00697D4E"/>
    <w:rPr>
      <w:rFonts w:ascii="Aptos Narrow" w:eastAsiaTheme="majorEastAsia" w:hAnsi="Aptos Narrow" w:cs="Times New Roman (Headings CS)"/>
      <w:b/>
      <w:color w:val="000000" w:themeColor="text1"/>
      <w:kern w:val="28"/>
      <w:sz w:val="21"/>
      <w:szCs w:val="22"/>
      <w:lang w:val="is-IS"/>
    </w:rPr>
  </w:style>
  <w:style w:type="character" w:customStyle="1" w:styleId="Heading4Char">
    <w:name w:val="Heading 4 Char"/>
    <w:basedOn w:val="DefaultParagraphFont"/>
    <w:link w:val="Heading4"/>
    <w:uiPriority w:val="9"/>
    <w:rsid w:val="008E7313"/>
    <w:rPr>
      <w:rFonts w:ascii="Aptos Narrow" w:eastAsiaTheme="majorEastAsia" w:hAnsi="Aptos Narrow" w:cs="Times New Roman (Headings CS)"/>
      <w:b/>
      <w:bCs/>
      <w:iCs/>
      <w:color w:val="000000" w:themeColor="text1"/>
      <w:kern w:val="28"/>
      <w:sz w:val="21"/>
      <w:szCs w:val="22"/>
      <w:lang w:val="is-IS"/>
    </w:rPr>
  </w:style>
  <w:style w:type="character" w:customStyle="1" w:styleId="PageNumber1">
    <w:name w:val="Page Number1"/>
    <w:uiPriority w:val="1"/>
    <w:qFormat/>
    <w:rsid w:val="00002A60"/>
    <w:rPr>
      <w:rFonts w:ascii="Aptos" w:hAnsi="Aptos"/>
      <w:b/>
      <w:bCs/>
    </w:rPr>
  </w:style>
  <w:style w:type="character" w:styleId="Hyperlink">
    <w:name w:val="Hyperlink"/>
    <w:basedOn w:val="DefaultParagraphFont"/>
    <w:uiPriority w:val="99"/>
    <w:unhideWhenUsed/>
    <w:rsid w:val="00B31B9A"/>
    <w:rPr>
      <w:rFonts w:ascii="Aptos" w:hAnsi="Aptos"/>
      <w:b w:val="0"/>
      <w:i/>
      <w:color w:val="auto"/>
      <w:sz w:val="21"/>
      <w:u w:val="dotted"/>
    </w:rPr>
  </w:style>
  <w:style w:type="character" w:styleId="UnresolvedMention">
    <w:name w:val="Unresolved Mention"/>
    <w:basedOn w:val="DefaultParagraphFont"/>
    <w:uiPriority w:val="99"/>
    <w:semiHidden/>
    <w:unhideWhenUsed/>
    <w:rsid w:val="005A64CA"/>
    <w:rPr>
      <w:rFonts w:ascii="Georgia Pro" w:hAnsi="Georgia Pro"/>
      <w:b w:val="0"/>
      <w:i w:val="0"/>
      <w:color w:val="605E5C"/>
      <w:sz w:val="21"/>
      <w:shd w:val="clear" w:color="auto" w:fill="E1DFDD"/>
    </w:rPr>
  </w:style>
  <w:style w:type="paragraph" w:customStyle="1" w:styleId="Vitakandiogdagsetning">
    <w:name w:val="Viðtakandi og dagsetning"/>
    <w:basedOn w:val="Normal"/>
    <w:qFormat/>
    <w:rsid w:val="00C64F28"/>
    <w:pPr>
      <w:spacing w:before="0" w:after="840"/>
    </w:pPr>
  </w:style>
  <w:style w:type="numbering" w:customStyle="1" w:styleId="CurrentList1">
    <w:name w:val="Current List1"/>
    <w:uiPriority w:val="99"/>
    <w:rsid w:val="005954B3"/>
    <w:pPr>
      <w:numPr>
        <w:numId w:val="22"/>
      </w:numPr>
    </w:pPr>
  </w:style>
  <w:style w:type="numbering" w:customStyle="1" w:styleId="CurrentList2">
    <w:name w:val="Current List2"/>
    <w:uiPriority w:val="99"/>
    <w:rsid w:val="002760ED"/>
    <w:pPr>
      <w:numPr>
        <w:numId w:val="23"/>
      </w:numPr>
    </w:pPr>
  </w:style>
  <w:style w:type="paragraph" w:styleId="NormalWeb">
    <w:name w:val="Normal (Web)"/>
    <w:basedOn w:val="Normal"/>
    <w:uiPriority w:val="99"/>
    <w:semiHidden/>
    <w:unhideWhenUsed/>
    <w:rsid w:val="003A70F8"/>
    <w:rPr>
      <w:rFonts w:ascii="Times New Roman" w:hAnsi="Times New Roman" w:cs="Times New Roman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C5E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C5EC6"/>
    <w:pPr>
      <w:spacing w:before="0" w:after="160" w:line="240" w:lineRule="auto"/>
    </w:pPr>
    <w:rPr>
      <w:rFonts w:ascii="Calibri" w:hAnsi="Calibri"/>
      <w:kern w:val="2"/>
      <w:sz w:val="20"/>
      <w:szCs w:val="20"/>
      <w:lang w:val="en-US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C5EC6"/>
    <w:rPr>
      <w:rFonts w:ascii="Calibri" w:hAnsi="Calibri"/>
      <w:kern w:val="2"/>
      <w:sz w:val="20"/>
      <w:szCs w:val="2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9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omment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lthingi.is/lagas/156b/1987030.html" TargetMode="Externa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8/08/relationships/commentsExtensible" Target="commentsExtensible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comments" Target="comments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ld&#243;rL&#225;russon\OneDrive%20-%20Ungmennaf&#233;lag%20&#205;slands\Desktop\Sv&#230;&#240;ist&#246;&#240;var%20Logo%20og%20gl&#230;rur\Allar%20sv&#9500;&#170;&#9500;&#9617;isst&#9500;&#9570;&#9500;&#9617;var\Word%20skapal&#9500;&#9474;n\SIU%20-%20Allar%20v1%2008.2024.dotx" TargetMode="External"/></Relationships>
</file>

<file path=word/theme/theme1.xml><?xml version="1.0" encoding="utf-8"?>
<a:theme xmlns:a="http://schemas.openxmlformats.org/drawingml/2006/main" name="Office Theme">
  <a:themeElements>
    <a:clrScheme name="UMFÍ">
      <a:dk1>
        <a:srgbClr val="000000"/>
      </a:dk1>
      <a:lt1>
        <a:srgbClr val="FFFFFF"/>
      </a:lt1>
      <a:dk2>
        <a:srgbClr val="548EDD"/>
      </a:dk2>
      <a:lt2>
        <a:srgbClr val="D3D6D8"/>
      </a:lt2>
      <a:accent1>
        <a:srgbClr val="0083CA"/>
      </a:accent1>
      <a:accent2>
        <a:srgbClr val="12355A"/>
      </a:accent2>
      <a:accent3>
        <a:srgbClr val="90D6F0"/>
      </a:accent3>
      <a:accent4>
        <a:srgbClr val="EF465A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FA4FD5758C6B4CB36A7CC408ED7164" ma:contentTypeVersion="15" ma:contentTypeDescription="Create a new document." ma:contentTypeScope="" ma:versionID="0b8fec2c9d84ac830b25ac3c0ac182ac">
  <xsd:schema xmlns:xsd="http://www.w3.org/2001/XMLSchema" xmlns:xs="http://www.w3.org/2001/XMLSchema" xmlns:p="http://schemas.microsoft.com/office/2006/metadata/properties" xmlns:ns2="acca636e-0790-4cf7-8d3b-b29557676001" xmlns:ns3="be1ddced-4981-41bd-a1eb-f5e86a5acbe1" targetNamespace="http://schemas.microsoft.com/office/2006/metadata/properties" ma:root="true" ma:fieldsID="85710a683877ca99d804ecc51c1375e8" ns2:_="" ns3:_="">
    <xsd:import namespace="acca636e-0790-4cf7-8d3b-b29557676001"/>
    <xsd:import namespace="be1ddced-4981-41bd-a1eb-f5e86a5acb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Komi_x00f0_inn" minOccurs="0"/>
                <xsd:element ref="ns2:Birtingaform" minOccurs="0"/>
                <xsd:element ref="ns2:Undirs_x00ed__x00f0_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ca636e-0790-4cf7-8d3b-b29557676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1fde9d8-05b4-4323-8a40-626ee2de0c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Komi_x00f0_inn" ma:index="19" nillable="true" ma:displayName="Komið inn" ma:format="Dropdown" ma:internalName="Komi_x00f0_inn">
      <xsd:simpleType>
        <xsd:restriction base="dms:Text">
          <xsd:maxLength value="255"/>
        </xsd:restriction>
      </xsd:simpleType>
    </xsd:element>
    <xsd:element name="Birtingaform" ma:index="20" nillable="true" ma:displayName="Birtingaform" ma:format="Dropdown" ma:internalName="Birtingaform">
      <xsd:simpleType>
        <xsd:restriction base="dms:Choice">
          <xsd:enumeration value="PDF"/>
          <xsd:enumeration value="Word"/>
          <xsd:enumeration value="Excel"/>
          <xsd:enumeration value="Choice 4"/>
        </xsd:restriction>
      </xsd:simpleType>
    </xsd:element>
    <xsd:element name="Undirs_x00ed__x00f0_a" ma:index="21" nillable="true" ma:displayName="Undirsíða" ma:description="Velja undirsíðu: foreldrar/iðkendur/íþróttafélög/íþróttahéruð/þjálfarar" ma:format="Dropdown" ma:internalName="Undirs_x00ed__x00f0_a">
      <xsd:simpleType>
        <xsd:restriction base="dms:Choice">
          <xsd:enumeration value="Foredrar"/>
          <xsd:enumeration value="Iðkendur"/>
          <xsd:enumeration value="Íþróttafélög"/>
          <xsd:enumeration value="Íþróttahéruð"/>
          <xsd:enumeration value="Þjálfarar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1ddced-4981-41bd-a1eb-f5e86a5acbe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ea58f00-65b7-4cf9-9d88-77f332579d45}" ma:internalName="TaxCatchAll" ma:showField="CatchAllData" ma:web="be1ddced-4981-41bd-a1eb-f5e86a5acb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omi_x00f0_inn xmlns="acca636e-0790-4cf7-8d3b-b29557676001" xsi:nil="true"/>
    <Birtingaform xmlns="acca636e-0790-4cf7-8d3b-b29557676001" xsi:nil="true"/>
    <Undirs_x00ed__x00f0_a xmlns="acca636e-0790-4cf7-8d3b-b29557676001" xsi:nil="true"/>
    <lcf76f155ced4ddcb4097134ff3c332f xmlns="acca636e-0790-4cf7-8d3b-b29557676001">
      <Terms xmlns="http://schemas.microsoft.com/office/infopath/2007/PartnerControls"/>
    </lcf76f155ced4ddcb4097134ff3c332f>
    <TaxCatchAll xmlns="be1ddced-4981-41bd-a1eb-f5e86a5acbe1" xsi:nil="true"/>
  </documentManagement>
</p:properties>
</file>

<file path=customXml/itemProps1.xml><?xml version="1.0" encoding="utf-8"?>
<ds:datastoreItem xmlns:ds="http://schemas.openxmlformats.org/officeDocument/2006/customXml" ds:itemID="{A62D4D4C-F155-6B4A-889D-455A91D2AA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3A07E7-EE1A-45E3-B03B-A690DAC7B3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ca636e-0790-4cf7-8d3b-b29557676001"/>
    <ds:schemaRef ds:uri="be1ddced-4981-41bd-a1eb-f5e86a5acb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1D7E9C-D85C-41A5-95D5-085F5DDD49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9A321-BD79-4F7B-95C2-B8E753BBFA9E}"/>
</file>

<file path=docProps/app.xml><?xml version="1.0" encoding="utf-8"?>
<Properties xmlns="http://schemas.openxmlformats.org/officeDocument/2006/extended-properties" xmlns:vt="http://schemas.openxmlformats.org/officeDocument/2006/docPropsVTypes">
  <Template>SIU - Allar v1 08.2024.dotx</Template>
  <TotalTime>17</TotalTime>
  <Pages>3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Svæðisstöðvar íþróttahéraða</Company>
  <LinksUpToDate>false</LinksUpToDate>
  <CharactersWithSpaces>4163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SIU.is</dc:creator>
  <cp:keywords/>
  <dc:description/>
  <cp:lastModifiedBy>Ragnheiður Sigurðardóttir</cp:lastModifiedBy>
  <cp:revision>27</cp:revision>
  <cp:lastPrinted>2024-08-07T16:22:00Z</cp:lastPrinted>
  <dcterms:created xsi:type="dcterms:W3CDTF">2025-11-17T10:41:00Z</dcterms:created>
  <dcterms:modified xsi:type="dcterms:W3CDTF">2026-05-04T14:16:00Z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0x010100B9FA4FD5758C6B4CB36A7CC408ED7164</vt:lpwstr>
  </property>
  <property fmtid="{D5CDD505-2E9C-101B-9397-08002B2CF9AE}" pid="3" name="Order">
    <vt:r8>2200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