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7166A" w14:textId="4543896D" w:rsidR="00697D4E" w:rsidRPr="00B312BE" w:rsidRDefault="00812F1B" w:rsidP="00B312BE">
      <w:pPr>
        <w:pStyle w:val="Title"/>
      </w:pPr>
      <w:r>
        <w:t>Ráðningasamningur þjálfara</w:t>
      </w:r>
    </w:p>
    <w:p w14:paraId="6ABCB6F8" w14:textId="77777777" w:rsidR="00F11469" w:rsidRPr="00F11469" w:rsidRDefault="00F11469" w:rsidP="00F11469">
      <w:r w:rsidRPr="00F11469">
        <w:rPr>
          <w:b/>
        </w:rPr>
        <w:t xml:space="preserve">Leiðbeiningar um notkun: </w:t>
      </w:r>
      <w:r w:rsidRPr="00F11469">
        <w:rPr>
          <w:i/>
        </w:rPr>
        <w:t>Fylla skal út alla hornklofa, velja viðeigandi valkosti og fjarlægja leiðbeiningatexta áður en samningur er undirritaður. Tilgreina skal réttan kjarasamning í 4. gr. fyrir hvert starf. Greinar sem merktar eru „ef við á“ skal annaðhvort laga að starfinu eða fella brott.</w:t>
      </w:r>
    </w:p>
    <w:p w14:paraId="64C43C9B" w14:textId="77777777" w:rsidR="00F11469" w:rsidRPr="00F11469" w:rsidRDefault="00F11469" w:rsidP="002622A7">
      <w:pPr>
        <w:pStyle w:val="Heading2"/>
      </w:pPr>
      <w:r w:rsidRPr="00F11469">
        <w:t>Samningsaðilar</w:t>
      </w:r>
    </w:p>
    <w:tbl>
      <w:tblPr>
        <w:tblStyle w:val="TableGrid"/>
        <w:tblW w:w="8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163"/>
      </w:tblGrid>
      <w:tr w:rsidR="00F11469" w:rsidRPr="00F11469" w14:paraId="32B66EBA" w14:textId="77777777" w:rsidTr="00035AE6">
        <w:tc>
          <w:tcPr>
            <w:tcW w:w="5387" w:type="dxa"/>
            <w:shd w:val="clear" w:color="auto" w:fill="D9D9D9" w:themeFill="background1" w:themeFillShade="D9"/>
            <w:tcMar>
              <w:top w:w="100" w:type="dxa"/>
              <w:left w:w="120" w:type="dxa"/>
              <w:bottom w:w="100" w:type="dxa"/>
              <w:right w:w="120" w:type="dxa"/>
            </w:tcMar>
            <w:hideMark/>
          </w:tcPr>
          <w:p w14:paraId="5755FCEB" w14:textId="77777777" w:rsidR="00F11469" w:rsidRPr="00F11469" w:rsidRDefault="00F11469" w:rsidP="00F11469">
            <w:r w:rsidRPr="00F11469">
              <w:rPr>
                <w:b/>
                <w:bCs/>
              </w:rPr>
              <w:t>Félagið</w:t>
            </w:r>
          </w:p>
        </w:tc>
        <w:tc>
          <w:tcPr>
            <w:tcW w:w="3163" w:type="dxa"/>
            <w:shd w:val="clear" w:color="auto" w:fill="D9D9D9" w:themeFill="background1" w:themeFillShade="D9"/>
            <w:tcMar>
              <w:top w:w="100" w:type="dxa"/>
              <w:left w:w="120" w:type="dxa"/>
              <w:bottom w:w="100" w:type="dxa"/>
              <w:right w:w="120" w:type="dxa"/>
            </w:tcMar>
            <w:hideMark/>
          </w:tcPr>
          <w:p w14:paraId="18D4B1D1" w14:textId="77777777" w:rsidR="00F11469" w:rsidRPr="00F11469" w:rsidRDefault="00F11469" w:rsidP="00F11469">
            <w:r w:rsidRPr="00F11469">
              <w:rPr>
                <w:b/>
                <w:bCs/>
              </w:rPr>
              <w:t>Starfsmaður</w:t>
            </w:r>
          </w:p>
        </w:tc>
      </w:tr>
      <w:tr w:rsidR="00F11469" w:rsidRPr="00F11469" w14:paraId="61B0BC41" w14:textId="77777777" w:rsidTr="00B85929">
        <w:tc>
          <w:tcPr>
            <w:tcW w:w="5387" w:type="dxa"/>
            <w:tcMar>
              <w:top w:w="130" w:type="dxa"/>
              <w:left w:w="120" w:type="dxa"/>
              <w:bottom w:w="130" w:type="dxa"/>
              <w:right w:w="120" w:type="dxa"/>
            </w:tcMar>
            <w:hideMark/>
          </w:tcPr>
          <w:p w14:paraId="1BC29A35" w14:textId="77777777" w:rsidR="00F11469" w:rsidRPr="00F11469" w:rsidRDefault="00F11469" w:rsidP="00F11469">
            <w:r w:rsidRPr="00F11469">
              <w:t>[Nafn íþróttafélags]</w:t>
            </w:r>
            <w:r w:rsidRPr="00F11469">
              <w:br/>
              <w:t>kt. [kennitala]</w:t>
            </w:r>
            <w:r w:rsidRPr="00F11469">
              <w:br/>
              <w:t>[heimilisfang]</w:t>
            </w:r>
            <w:r w:rsidRPr="00F11469">
              <w:br/>
              <w:t>(hér eftir nefnt félagið)</w:t>
            </w:r>
          </w:p>
        </w:tc>
        <w:tc>
          <w:tcPr>
            <w:tcW w:w="3163" w:type="dxa"/>
            <w:tcMar>
              <w:top w:w="130" w:type="dxa"/>
              <w:left w:w="120" w:type="dxa"/>
              <w:bottom w:w="130" w:type="dxa"/>
              <w:right w:w="120" w:type="dxa"/>
            </w:tcMar>
            <w:hideMark/>
          </w:tcPr>
          <w:p w14:paraId="13A2A56B" w14:textId="77777777" w:rsidR="00F11469" w:rsidRPr="00F11469" w:rsidRDefault="00F11469" w:rsidP="00F11469">
            <w:r w:rsidRPr="00F11469">
              <w:t>[Nafn starfsmanns]</w:t>
            </w:r>
            <w:r w:rsidRPr="00F11469">
              <w:br/>
              <w:t>kt. [kennitala]</w:t>
            </w:r>
            <w:r w:rsidRPr="00F11469">
              <w:br/>
              <w:t>[heimilisfang]</w:t>
            </w:r>
            <w:r w:rsidRPr="00F11469">
              <w:br/>
              <w:t>(hér eftir nefndur starfsmaður)</w:t>
            </w:r>
          </w:p>
        </w:tc>
      </w:tr>
    </w:tbl>
    <w:p w14:paraId="54330744" w14:textId="77777777" w:rsidR="00F11469" w:rsidRPr="00F11469" w:rsidRDefault="00F11469" w:rsidP="00F11469">
      <w:r w:rsidRPr="00F11469">
        <w:t>Félagið og starfsmaður gera með sér eftirfarandi ráðningarsamning:</w:t>
      </w:r>
    </w:p>
    <w:p w14:paraId="44AAACFF" w14:textId="77777777" w:rsidR="00F11469" w:rsidRPr="00F11469" w:rsidRDefault="00F11469" w:rsidP="00026FDC">
      <w:pPr>
        <w:pStyle w:val="Heading3"/>
      </w:pPr>
      <w:r w:rsidRPr="00F11469">
        <w:t>1. gr. Starf og ábyrgð</w:t>
      </w:r>
    </w:p>
    <w:p w14:paraId="62BB7EB0" w14:textId="77777777" w:rsidR="00F11469" w:rsidRPr="00F11469" w:rsidRDefault="00F11469" w:rsidP="00F11469">
      <w:r w:rsidRPr="00F11469">
        <w:t>Starfsmaður er ráðinn sem þjálfari í [xxx]% starfshlutfalli. Næsti yfirmaður er [nafn eða starfsheiti] og aðalvinnustaður er [vinnustaður].</w:t>
      </w:r>
    </w:p>
    <w:p w14:paraId="4DF80DCA" w14:textId="77777777" w:rsidR="00F11469" w:rsidRPr="00F11469" w:rsidRDefault="00F11469" w:rsidP="00F11469">
      <w:r w:rsidRPr="00F11469">
        <w:t>Starfsmaður annast þjálfun [flokks, flokka eða einstaklinga] og þau verkefni sem tengjast starfinu. Nánar er kveðið á um verkefni og ábyrgð í starfslýsingu sem fylgir samningnum, fylgiskjal 1.</w:t>
      </w:r>
    </w:p>
    <w:p w14:paraId="4035CEC8" w14:textId="77777777" w:rsidR="00F11469" w:rsidRPr="00F11469" w:rsidRDefault="00F11469" w:rsidP="00F11469">
      <w:r w:rsidRPr="00F11469">
        <w:t>Starfsmaður skal sinna starfinu af kostgæfni og fagmennsku, fylgja fyrirmælum næsta yfirmanns og gæta öryggis og velferðar iðkenda. Félagið getur gert eðlilegar breytingar á verkefnum innan starfssviðs og starfshlutfalls. Verulegar breytingar á starfi eða kjörum skulu gerðar skriflega.</w:t>
      </w:r>
    </w:p>
    <w:p w14:paraId="6B4AA4AC" w14:textId="77777777" w:rsidR="00F11469" w:rsidRPr="00F11469" w:rsidRDefault="00F11469" w:rsidP="00026FDC">
      <w:pPr>
        <w:pStyle w:val="Heading3"/>
      </w:pPr>
      <w:r w:rsidRPr="00F11469">
        <w:t>2. gr. Ráðningartími og uppsagnarfrestur</w:t>
      </w:r>
    </w:p>
    <w:p w14:paraId="299C4868" w14:textId="77777777" w:rsidR="00F11469" w:rsidRPr="00F11469" w:rsidRDefault="00F11469" w:rsidP="00F11469">
      <w:r w:rsidRPr="00F11469">
        <w:t>Ráðning hefst [dagsetning], sem er fyrsti starfsdagur.</w:t>
      </w:r>
    </w:p>
    <w:p w14:paraId="6B92833D" w14:textId="77777777" w:rsidR="00F11469" w:rsidRPr="00F11469" w:rsidRDefault="00F11469" w:rsidP="00F11469">
      <w:r w:rsidRPr="00F11469">
        <w:t>Ráðning er:  ☐ ótímabundin   ☐ tímabundin til [dagsetning].</w:t>
      </w:r>
    </w:p>
    <w:p w14:paraId="6EC1A39C" w14:textId="77777777" w:rsidR="00F11469" w:rsidRPr="00F11469" w:rsidRDefault="00F11469" w:rsidP="00F11469">
      <w:r w:rsidRPr="00F11469">
        <w:t xml:space="preserve">Um uppsagnarfrest fer samkvæmt viðeigandi kjarasamningi. </w:t>
      </w:r>
    </w:p>
    <w:p w14:paraId="15AE799B" w14:textId="77777777" w:rsidR="00F11469" w:rsidRPr="00F11469" w:rsidRDefault="00F11469" w:rsidP="00F11469">
      <w:r w:rsidRPr="00F11469">
        <w:t>Uppsögn skal vera skrifleg. Tímabundinni ráðningu lýkur á umsömdum lokadegi án sérstakrar uppsagnar.</w:t>
      </w:r>
    </w:p>
    <w:p w14:paraId="617BF25E" w14:textId="77777777" w:rsidR="00F11469" w:rsidRPr="00F11469" w:rsidRDefault="00F11469" w:rsidP="00026FDC">
      <w:pPr>
        <w:pStyle w:val="Heading3"/>
      </w:pPr>
      <w:r w:rsidRPr="00F11469">
        <w:t>3. gr. Starfshlutfall og vinnutími</w:t>
      </w:r>
    </w:p>
    <w:p w14:paraId="6B0DEFCA" w14:textId="77777777" w:rsidR="00F11469" w:rsidRPr="00F11469" w:rsidRDefault="00F11469" w:rsidP="00F11469">
      <w:r w:rsidRPr="00F11469">
        <w:t xml:space="preserve">Starfshlutfall er [ráðningarhlutfall]% og reglulegur vinnutími er [fjöldi] klukkustundir á viku. Vinnutími miðast við æfingatöflu félagsins, mótadagskrá og nánara samkomulag við næsta </w:t>
      </w:r>
      <w:r w:rsidRPr="00F11469">
        <w:lastRenderedPageBreak/>
        <w:t>yfirmann. [</w:t>
      </w:r>
      <w:commentRangeStart w:id="0"/>
      <w:r w:rsidRPr="00F11469">
        <w:t>Undirbúningur, fundir, skráning, samskipti, keppnir og ferðatími telst til vinnutíma og skal rúmast innan umsamins starfshlutfalls</w:t>
      </w:r>
      <w:commentRangeEnd w:id="0"/>
      <w:r w:rsidRPr="00F11469">
        <w:rPr>
          <w:rStyle w:val="CommentReference"/>
          <w:sz w:val="21"/>
          <w:szCs w:val="24"/>
        </w:rPr>
        <w:commentReference w:id="0"/>
      </w:r>
      <w:r w:rsidRPr="00F11469">
        <w:t xml:space="preserve">] </w:t>
      </w:r>
    </w:p>
    <w:p w14:paraId="10B50AF4" w14:textId="77777777" w:rsidR="00F11469" w:rsidRPr="00F11469" w:rsidRDefault="00F11469" w:rsidP="00F11469">
      <w:r w:rsidRPr="00F11469">
        <w:t>Starfsmaður skal mæta stundvíslega og skrá allan vinnutíma með þeim hætti sem félagið ákveður.</w:t>
      </w:r>
    </w:p>
    <w:p w14:paraId="0C71DBC8" w14:textId="77777777" w:rsidR="00F11469" w:rsidRPr="00F11469" w:rsidRDefault="00F11469" w:rsidP="00F11469">
      <w:r w:rsidRPr="00F11469">
        <w:t>Starfsmaður skal upplýsa næsta yfirmann ef verkefni rúmast ekki innan umsaminnar vinnuskyldu. Vinna umfram vinnuskyldu skal að jafnaði vera að beiðni eða með fyrirfram samþykki næsta yfirmanns. Yfirvinna og aðrar álagsgreiðslur greiðast samkvæmt viðeigandi kjarasamningi.</w:t>
      </w:r>
    </w:p>
    <w:p w14:paraId="0709306C" w14:textId="77777777" w:rsidR="00F11469" w:rsidRPr="00F11469" w:rsidRDefault="00F11469" w:rsidP="00026FDC">
      <w:pPr>
        <w:pStyle w:val="Heading3"/>
      </w:pPr>
      <w:r w:rsidRPr="00F11469">
        <w:t>4. gr. Laun og lífeyrir</w:t>
      </w:r>
    </w:p>
    <w:p w14:paraId="06934B85" w14:textId="77777777" w:rsidR="00F11469" w:rsidRPr="00F11469" w:rsidRDefault="00F11469" w:rsidP="00F11469">
      <w:r w:rsidRPr="00F11469">
        <w:t>Föst mánaðarlaun fyrir umsamið starfshlutfall eru kr. [fjárhæð]. Laun eru greidd fyrsta virka dag hvers mánaðar vegna vinnu mánaðarins á undan, inn á bankareikning starfsmanns.</w:t>
      </w:r>
    </w:p>
    <w:p w14:paraId="5BC4EE34" w14:textId="77777777" w:rsidR="00F11469" w:rsidRPr="00F11469" w:rsidRDefault="00F11469" w:rsidP="00F11469">
      <w:r w:rsidRPr="00F11469">
        <w:t>Um réttindi og skyldur sem ekki er getið í samningi þessum fer skv. [nafn kjarasamnings]</w:t>
      </w:r>
    </w:p>
    <w:p w14:paraId="2CF32645" w14:textId="77777777" w:rsidR="00F11469" w:rsidRPr="00F11469" w:rsidRDefault="00F11469" w:rsidP="00F11469">
      <w:r w:rsidRPr="00F11469">
        <w:t>Stéttarfélag: [nafn stéttarfélags].</w:t>
      </w:r>
    </w:p>
    <w:p w14:paraId="070FF5B1" w14:textId="77777777" w:rsidR="00F11469" w:rsidRPr="00F11469" w:rsidRDefault="00F11469" w:rsidP="00F11469">
      <w:r w:rsidRPr="00F11469">
        <w:t>Lífeyrissjóður: [nafn lífeyrissjóðs].</w:t>
      </w:r>
    </w:p>
    <w:p w14:paraId="0A514BDD" w14:textId="77777777" w:rsidR="00F11469" w:rsidRPr="00F11469" w:rsidRDefault="00F11469" w:rsidP="00F11469">
      <w:r w:rsidRPr="00F11469">
        <w:t>Önnur umsamin hlunnindi: [upptalning hlunninda].</w:t>
      </w:r>
    </w:p>
    <w:p w14:paraId="6BD8187A" w14:textId="77777777" w:rsidR="00F11469" w:rsidRPr="00F11469" w:rsidRDefault="00F11469" w:rsidP="00026FDC">
      <w:pPr>
        <w:pStyle w:val="Heading3"/>
      </w:pPr>
      <w:r w:rsidRPr="00F11469">
        <w:t>5. gr. Orlof veikindi og önnur leyfi</w:t>
      </w:r>
    </w:p>
    <w:p w14:paraId="5C2FED31" w14:textId="77777777" w:rsidR="00F11469" w:rsidRPr="00F11469" w:rsidRDefault="00F11469" w:rsidP="00F11469">
      <w:r w:rsidRPr="00F11469">
        <w:t>Um orlof, orlofslaun, veikinda- og slysarétt, foreldra- og fæðingarorlof og önnur leyfi fer samkvæmt viðeigandi kjarasamningi og lögum.</w:t>
      </w:r>
    </w:p>
    <w:p w14:paraId="35AB47CB" w14:textId="77777777" w:rsidR="00F11469" w:rsidRPr="00F11469" w:rsidRDefault="00F11469" w:rsidP="00F11469">
      <w:r w:rsidRPr="00F11469">
        <w:t>Orlofstaka skal ákveðin í samráði við næsta yfirmann. Orlofsuppbót og desemberuppbót greiðast samkvæmt viðeigandi kjarasamningi.</w:t>
      </w:r>
    </w:p>
    <w:p w14:paraId="06EE0C2B" w14:textId="77777777" w:rsidR="00F11469" w:rsidRPr="00F11469" w:rsidRDefault="00F11469" w:rsidP="00F11469">
      <w:r w:rsidRPr="00F11469">
        <w:t>Starfsmaður skal tilkynna veikindaforföll án ástæðulauss dráttar. Félagið getur óskað eftir læknisvottorði samkvæmt viðeigandi kjarasamningi.</w:t>
      </w:r>
    </w:p>
    <w:p w14:paraId="755583CB" w14:textId="77777777" w:rsidR="00F11469" w:rsidRPr="00F11469" w:rsidRDefault="00F11469" w:rsidP="00026FDC">
      <w:pPr>
        <w:pStyle w:val="Heading3"/>
      </w:pPr>
      <w:r w:rsidRPr="00F11469">
        <w:t>6. gr. Kostnaður búnaður og ferðalög</w:t>
      </w:r>
    </w:p>
    <w:p w14:paraId="6CADE919" w14:textId="77777777" w:rsidR="00F11469" w:rsidRPr="00F11469" w:rsidRDefault="00F11469" w:rsidP="00F11469">
      <w:r w:rsidRPr="00F11469">
        <w:t xml:space="preserve">Búnaður sem félagið leggur starfsmanni til vegna starfsins: [upptalning búnaðar]. </w:t>
      </w:r>
    </w:p>
    <w:p w14:paraId="66D442B7" w14:textId="77777777" w:rsidR="00F11469" w:rsidRPr="00F11469" w:rsidRDefault="00F11469" w:rsidP="00F11469">
      <w:r w:rsidRPr="00F11469">
        <w:t>Búnaðurinn er eign félagsins og skal skilað við starfslok.</w:t>
      </w:r>
    </w:p>
    <w:p w14:paraId="78105034" w14:textId="77777777" w:rsidR="00F11469" w:rsidRPr="00F11469" w:rsidRDefault="00F11469" w:rsidP="00F11469">
      <w:r w:rsidRPr="00F11469">
        <w:t>Félagið endurgreiðir nauðsynlegan og fyrirfram samþykktan kostnað vegna starfsins samkvæmt reglum félagsins og viðeigandi kjarasamningi. Starfsmaður skal skila kvittunum eða öðrum fullnægjandi fylgigögnum innan [fjöldi] daga frá því að kostnaður féll til.</w:t>
      </w:r>
    </w:p>
    <w:p w14:paraId="24E1C00C" w14:textId="77777777" w:rsidR="00F11469" w:rsidRPr="00F11469" w:rsidRDefault="00F11469" w:rsidP="00F11469">
      <w:r w:rsidRPr="00F11469">
        <w:t>Ferðakostnaður og dagpeningar vegna keppna, móta, æfingabúða og annarra starfsferða greiðast samkvæmt reglum félagsins og viðeigandi kjarasamningi. Ferðatími og annað vinnuframlag í ferðum skal skráð með öðrum vinnutíma.</w:t>
      </w:r>
    </w:p>
    <w:p w14:paraId="0391483B" w14:textId="77777777" w:rsidR="00F11469" w:rsidRPr="00F11469" w:rsidRDefault="00F11469" w:rsidP="00026FDC">
      <w:pPr>
        <w:pStyle w:val="Heading3"/>
      </w:pPr>
      <w:r w:rsidRPr="00F11469">
        <w:t>7. gr. Trúnaður og persónuvernd</w:t>
      </w:r>
    </w:p>
    <w:p w14:paraId="778CB7ED" w14:textId="77777777" w:rsidR="00F11469" w:rsidRPr="00F11469" w:rsidRDefault="00F11469" w:rsidP="00F11469">
      <w:r w:rsidRPr="00F11469">
        <w:t>Starfsmaður skal gæta trúnaðar um persónuleg málefni iðkenda og fjölskyldna þeirra sem hann fær vitneskju um í starfi sínu, svo og um málefni félagsins sem eðli máls samkvæmt eiga að fara leynt. Trúnaðarskyldan gildir einnig eftir starfslok.</w:t>
      </w:r>
    </w:p>
    <w:p w14:paraId="6C78FDA6" w14:textId="77777777" w:rsidR="00F11469" w:rsidRPr="00F11469" w:rsidRDefault="00F11469" w:rsidP="00F11469">
      <w:r w:rsidRPr="00F11469">
        <w:lastRenderedPageBreak/>
        <w:t>Starfsmaður skal fara með persónuupplýsingar samkvæmt reglum félagsins um persónuvernd og aðeins nota þær í þágu starfsins. Við starfslok skal starfsmaður skila gögnum og aðgangsheimildum sem tengjast starfinu.</w:t>
      </w:r>
    </w:p>
    <w:p w14:paraId="78A7C190" w14:textId="77777777" w:rsidR="00F11469" w:rsidRPr="00F11469" w:rsidRDefault="00F11469" w:rsidP="00026FDC">
      <w:pPr>
        <w:pStyle w:val="Heading3"/>
      </w:pPr>
      <w:r w:rsidRPr="00F11469">
        <w:t>8. gr. Hugverkaréttindi</w:t>
      </w:r>
    </w:p>
    <w:p w14:paraId="56B99FAE" w14:textId="77777777" w:rsidR="00F11469" w:rsidRPr="00F11469" w:rsidRDefault="00F11469" w:rsidP="00F11469">
      <w:r w:rsidRPr="00F11469">
        <w:t>Fjárhagsleg réttindi að efni sem starfsmaður semur sérstaklega sem hluta af starfsskyldum sínum færast til félagsins að því marki sem nauðsynlegt er vegna starfsemi þess. Þetta getur meðal annars átt við um æfingaáætlanir, kennsluefni, texta, myndir og skrár.</w:t>
      </w:r>
    </w:p>
    <w:p w14:paraId="2A2FC57B" w14:textId="77777777" w:rsidR="00F11469" w:rsidRPr="00F11469" w:rsidRDefault="00F11469" w:rsidP="00F11469">
      <w:r w:rsidRPr="00F11469">
        <w:t xml:space="preserve">Ákvæðið nær ekki til efnis sem starfsmaður átti fyrir ráðningu, almennrar þekkingar, reynslu eða færni hans. </w:t>
      </w:r>
    </w:p>
    <w:p w14:paraId="05B7CF69" w14:textId="77777777" w:rsidR="00F11469" w:rsidRPr="00F11469" w:rsidRDefault="00F11469" w:rsidP="00026FDC">
      <w:pPr>
        <w:pStyle w:val="Heading3"/>
      </w:pPr>
      <w:r w:rsidRPr="00F11469">
        <w:t>9. gr. Starfsreglur og framkoma</w:t>
      </w:r>
    </w:p>
    <w:p w14:paraId="779CACCF" w14:textId="77777777" w:rsidR="00F11469" w:rsidRPr="00F11469" w:rsidRDefault="00F11469" w:rsidP="00F11469">
      <w:r w:rsidRPr="00F11469">
        <w:t>Mismunun, einelti, áreitni og ofbeldi eru óheimil. Félagið og starfsmaður skulu stuðla að öruggu og virðingarfullu starfsumhverfi og bregðast við ábendingum samkvæmt reglum félagsins.</w:t>
      </w:r>
    </w:p>
    <w:p w14:paraId="509E6DD8" w14:textId="77777777" w:rsidR="00F11469" w:rsidRPr="00F11469" w:rsidRDefault="00F11469" w:rsidP="00F11469">
      <w:r w:rsidRPr="00F11469">
        <w:t>Starfsmaður skal sýna faglega og virðingarfulla framkomu gagnvart iðkendum, forráðamönnum, samstarfsfólki og öðrum sem hann á samskipti við vegna starfsins. Í samskiptum við börn og ungmenni skal hann gæta faglegra marka, nota samþykktar samskiptaleiðir og hafa öryggi og velferð iðkenda að leiðarljósi.</w:t>
      </w:r>
    </w:p>
    <w:p w14:paraId="68E8DFFE" w14:textId="77777777" w:rsidR="00F11469" w:rsidRPr="00F11469" w:rsidRDefault="00F11469" w:rsidP="00F11469">
      <w:r w:rsidRPr="00F11469">
        <w:t>Starfsmaður skal fylgja siðareglum félagsins, ÍSÍ og viðkomandi sérsambanda, hegðunarviðmiðum ÍSÍ og öðrum reglum félagsins og íþróttahreyfingarinnar sem eiga við um starf hans. Skyldan tekur til gildandi reglna og viðmiða, síðari breytinga á þeim og nýrra reglna og viðmiða sem síðar verða sett, enda hafi þau verið kynnt honum eða gerð honum aðgengileg. Starfsmaður skal jafnframt fylgja markmiðum og stefnu félagsins í þjálfun og uppeldisstarfi.</w:t>
      </w:r>
    </w:p>
    <w:p w14:paraId="48E5FC06" w14:textId="77777777" w:rsidR="00F11469" w:rsidRPr="00F11469" w:rsidRDefault="00F11469" w:rsidP="00F11469">
      <w:pPr>
        <w:rPr>
          <w:b/>
          <w:bCs/>
        </w:rPr>
      </w:pPr>
      <w:r w:rsidRPr="009C230F">
        <w:rPr>
          <w:rStyle w:val="Heading3Char"/>
        </w:rPr>
        <w:t>[10. gr. Upplýsingar úr sakaskrá</w:t>
      </w:r>
      <w:r w:rsidRPr="00F11469">
        <w:rPr>
          <w:b/>
          <w:bCs/>
        </w:rPr>
        <w:t xml:space="preserve"> </w:t>
      </w:r>
      <w:r w:rsidRPr="00F11469">
        <w:rPr>
          <w:i/>
          <w:iCs/>
        </w:rPr>
        <w:t>ákvæðið á aðeins við ef félagið sinnir börnum og ungmennum undir 18 ára aldri í íþróttastarfi</w:t>
      </w:r>
      <w:r w:rsidRPr="00F11469">
        <w:rPr>
          <w:b/>
          <w:bCs/>
        </w:rPr>
        <w:t>]</w:t>
      </w:r>
    </w:p>
    <w:p w14:paraId="3A024979" w14:textId="77777777" w:rsidR="00F11469" w:rsidRPr="00F11469" w:rsidRDefault="00F11469" w:rsidP="00F11469">
      <w:r w:rsidRPr="00F11469">
        <w:t>Ráðning er háð því að starfsmaður hafi ekki hlotið dóm fyrir brot gegn XXII. kafla, 211. eða 218. gr. almennra hegningarlaga nr. 19/1940 eða, á síðastliðnum fimm árum, gegn lögum nr. 65/1974 um ávana- og fíkniefni, sbr. 16. gr. íþróttalaga nr. 64/1998.</w:t>
      </w:r>
    </w:p>
    <w:p w14:paraId="04C971E4" w14:textId="77777777" w:rsidR="00F11469" w:rsidRPr="00F11469" w:rsidRDefault="00F11469" w:rsidP="00F11469">
      <w:r w:rsidRPr="00F11469">
        <w:t>Félaginu er heimilt, að fengnu sérstöku samþykki starfsmanns, að afla þeirra upplýsinga úr sakaskrá sem um getur í 2. mgr. Samþykkið er veitt á sérstöku fylgiskjali með samningi þessum.</w:t>
      </w:r>
    </w:p>
    <w:p w14:paraId="3F22DD84" w14:textId="77777777" w:rsidR="00F11469" w:rsidRPr="00F11469" w:rsidRDefault="00F11469" w:rsidP="009C230F">
      <w:pPr>
        <w:pStyle w:val="Heading3"/>
      </w:pPr>
      <w:r w:rsidRPr="00F11469">
        <w:t>11. gr. Vanefndir og starfslok</w:t>
      </w:r>
    </w:p>
    <w:p w14:paraId="3798F8CE" w14:textId="77777777" w:rsidR="00F11469" w:rsidRPr="00F11469" w:rsidRDefault="00F11469" w:rsidP="00F11469">
      <w:r w:rsidRPr="00F11469">
        <w:t>Ef starfsmaður vanrækir starfsskyldur eða brýtur gegn samningi þessum skal honum að jafnaði veitt skrifleg áminning þar sem gerð er grein fyrir því sem þarf að bæta og hæfilegur frestur veittur til úrbóta, nema brotið sé svo alvarlegt að áminning verði ekki talin nauðsynleg.</w:t>
      </w:r>
    </w:p>
    <w:p w14:paraId="028DC73D" w14:textId="77777777" w:rsidR="00F11469" w:rsidRPr="00F11469" w:rsidRDefault="00F11469" w:rsidP="00F11469">
      <w:r w:rsidRPr="00F11469">
        <w:t>Veruleg vanefnd annars hvors aðila getur leitt til riftunar samningsins án uppsagnarfrests. Riftun skal vera skrifleg og taka gildi við móttöku hennar.</w:t>
      </w:r>
    </w:p>
    <w:p w14:paraId="14211ED1" w14:textId="77777777" w:rsidR="00F11469" w:rsidRPr="00F11469" w:rsidRDefault="00F11469" w:rsidP="00F11469">
      <w:r w:rsidRPr="00F11469">
        <w:lastRenderedPageBreak/>
        <w:t>Við starfslok skal starfsmaður skila öllum eigum félagsins, þar á meðal búnaði, fatnaði, lyklum, gögnum og aðgangsheimildum.</w:t>
      </w:r>
    </w:p>
    <w:p w14:paraId="55A7FF7C" w14:textId="77777777" w:rsidR="00F11469" w:rsidRPr="00F11469" w:rsidRDefault="00F11469" w:rsidP="009C230F">
      <w:pPr>
        <w:pStyle w:val="Heading3"/>
      </w:pPr>
      <w:r w:rsidRPr="00F11469">
        <w:t>12. gr. Lög reglur og stefnur félagsins</w:t>
      </w:r>
    </w:p>
    <w:p w14:paraId="2901146F" w14:textId="77777777" w:rsidR="00F11469" w:rsidRPr="00F11469" w:rsidRDefault="00F11469" w:rsidP="00F11469">
      <w:r w:rsidRPr="00F11469">
        <w:t>Starfsmaður skal fylgja lögum félagsins og þeim reglum, stefnum og verkferlum sem gilda um starfið og hafa verið kynnt honum eða gerð aðgengileg. Helstu skjöl sem starfsmaður hefur fengið aðgang að eru talin upp í fylgiskjali 2.</w:t>
      </w:r>
    </w:p>
    <w:p w14:paraId="2979BEBE" w14:textId="77777777" w:rsidR="00F11469" w:rsidRPr="00F11469" w:rsidRDefault="00F11469" w:rsidP="00F11469">
      <w:r w:rsidRPr="00F11469">
        <w:t xml:space="preserve">Félagið skal tilkynna starfsmanni um efnislegar breytingar á þessum skjölum. </w:t>
      </w:r>
    </w:p>
    <w:p w14:paraId="3E973F63" w14:textId="77777777" w:rsidR="00F11469" w:rsidRPr="00F11469" w:rsidRDefault="00F11469" w:rsidP="009C230F">
      <w:pPr>
        <w:pStyle w:val="Heading3"/>
      </w:pPr>
      <w:r w:rsidRPr="00F11469">
        <w:t>13. gr. Ágreiningur</w:t>
      </w:r>
    </w:p>
    <w:p w14:paraId="4B6793ED" w14:textId="77777777" w:rsidR="00F11469" w:rsidRPr="00F11469" w:rsidRDefault="00F11469" w:rsidP="00F11469">
      <w:r w:rsidRPr="00F11469">
        <w:t>Rísi ágreiningur um samninginn skulu aðilar leitast við að leysa hann með viðræðum. Takist það ekki skal málið rekið fyrir [nafn héraðsdóms].</w:t>
      </w:r>
    </w:p>
    <w:p w14:paraId="5FA2D891" w14:textId="77777777" w:rsidR="00F11469" w:rsidRPr="00F11469" w:rsidRDefault="00F11469" w:rsidP="009C230F">
      <w:pPr>
        <w:pStyle w:val="Heading3"/>
      </w:pPr>
      <w:r w:rsidRPr="00F11469">
        <w:t>14. gr. Undirritun</w:t>
      </w:r>
    </w:p>
    <w:p w14:paraId="055B1AFB" w14:textId="77777777" w:rsidR="00F11469" w:rsidRPr="00F11469" w:rsidRDefault="00F11469" w:rsidP="00F11469">
      <w:r w:rsidRPr="00F11469">
        <w:t>Samningurinn er gerður í tveimur samhljóða eintökum, einu fyrir hvorn aðila, eða undirritaður rafrænt. Fylgiskjöl samningsins eru hluti hans.</w:t>
      </w:r>
    </w:p>
    <w:p w14:paraId="1326BCAB" w14:textId="77777777" w:rsidR="00F11469" w:rsidRPr="00F11469" w:rsidRDefault="00F11469" w:rsidP="00F11469">
      <w:r w:rsidRPr="00F11469">
        <w:t>[Staður], [dagsetning]</w:t>
      </w:r>
    </w:p>
    <w:p w14:paraId="5020A969" w14:textId="77777777" w:rsidR="00F11469" w:rsidRPr="00F11469" w:rsidRDefault="00F11469" w:rsidP="00F11469"/>
    <w:p w14:paraId="10101151" w14:textId="77777777" w:rsidR="00F11469" w:rsidRPr="00F11469" w:rsidRDefault="00F11469" w:rsidP="00F11469"/>
    <w:tbl>
      <w:tblPr>
        <w:tblW w:w="8205" w:type="dxa"/>
        <w:tblCellMar>
          <w:left w:w="0" w:type="dxa"/>
          <w:right w:w="0" w:type="dxa"/>
        </w:tblCellMar>
        <w:tblLook w:val="04A0" w:firstRow="1" w:lastRow="0" w:firstColumn="1" w:lastColumn="0" w:noHBand="0" w:noVBand="1"/>
      </w:tblPr>
      <w:tblGrid>
        <w:gridCol w:w="4103"/>
        <w:gridCol w:w="4102"/>
      </w:tblGrid>
      <w:tr w:rsidR="00F11469" w:rsidRPr="00F11469" w14:paraId="271B5EF3" w14:textId="77777777" w:rsidTr="00652BB2">
        <w:tc>
          <w:tcPr>
            <w:tcW w:w="4104" w:type="dxa"/>
            <w:tcMar>
              <w:top w:w="85" w:type="dxa"/>
              <w:left w:w="120" w:type="dxa"/>
              <w:bottom w:w="30" w:type="dxa"/>
              <w:right w:w="120" w:type="dxa"/>
            </w:tcMar>
            <w:hideMark/>
          </w:tcPr>
          <w:p w14:paraId="537500AE" w14:textId="77777777" w:rsidR="00F11469" w:rsidRPr="00F11469" w:rsidRDefault="00F11469" w:rsidP="00F11469">
            <w:r w:rsidRPr="00F11469">
              <w:t>________________________________</w:t>
            </w:r>
            <w:r w:rsidRPr="00F11469">
              <w:br/>
              <w:t>F.h. félagsins</w:t>
            </w:r>
            <w:r w:rsidRPr="00F11469">
              <w:br/>
              <w:t>[nafn og staða]</w:t>
            </w:r>
          </w:p>
        </w:tc>
        <w:tc>
          <w:tcPr>
            <w:tcW w:w="4104" w:type="dxa"/>
            <w:tcMar>
              <w:top w:w="85" w:type="dxa"/>
              <w:left w:w="120" w:type="dxa"/>
              <w:bottom w:w="30" w:type="dxa"/>
              <w:right w:w="120" w:type="dxa"/>
            </w:tcMar>
            <w:hideMark/>
          </w:tcPr>
          <w:p w14:paraId="4AA7EC27" w14:textId="77777777" w:rsidR="00F11469" w:rsidRPr="00F11469" w:rsidRDefault="00F11469" w:rsidP="00F11469">
            <w:r w:rsidRPr="00F11469">
              <w:t>________________________________</w:t>
            </w:r>
            <w:r w:rsidRPr="00F11469">
              <w:br/>
              <w:t>Starfsmaður</w:t>
            </w:r>
            <w:r w:rsidRPr="00F11469">
              <w:br/>
              <w:t>[nafn]</w:t>
            </w:r>
          </w:p>
        </w:tc>
      </w:tr>
    </w:tbl>
    <w:p w14:paraId="216A5F66" w14:textId="77777777" w:rsidR="009C230F" w:rsidRDefault="009C230F" w:rsidP="00F11469">
      <w:pPr>
        <w:rPr>
          <w:b/>
          <w:bCs/>
        </w:rPr>
      </w:pPr>
    </w:p>
    <w:p w14:paraId="460CE005" w14:textId="77777777" w:rsidR="009C230F" w:rsidRDefault="009C230F">
      <w:pPr>
        <w:spacing w:before="0" w:after="0" w:line="240" w:lineRule="auto"/>
        <w:rPr>
          <w:b/>
          <w:bCs/>
        </w:rPr>
      </w:pPr>
      <w:r>
        <w:rPr>
          <w:b/>
          <w:bCs/>
        </w:rPr>
        <w:br w:type="page"/>
      </w:r>
    </w:p>
    <w:p w14:paraId="60164E64" w14:textId="08DA9EDB" w:rsidR="00F11469" w:rsidRPr="00F11469" w:rsidRDefault="00F11469" w:rsidP="00AF6DE0">
      <w:pPr>
        <w:pStyle w:val="Heading1"/>
      </w:pPr>
      <w:r w:rsidRPr="00F11469">
        <w:lastRenderedPageBreak/>
        <w:t>Fylgiskjal 1  Starfslýsing þjálfara (DÆMI)</w:t>
      </w:r>
    </w:p>
    <w:p w14:paraId="52CA426C" w14:textId="77777777" w:rsidR="00F11469" w:rsidRPr="00F11469" w:rsidRDefault="00F11469" w:rsidP="00F11469">
      <w:r w:rsidRPr="00F11469">
        <w:t>Starfsmaður: [nafn]</w:t>
      </w:r>
    </w:p>
    <w:p w14:paraId="3462F8E2" w14:textId="77777777" w:rsidR="00F11469" w:rsidRPr="00F11469" w:rsidRDefault="00F11469" w:rsidP="00F11469">
      <w:r w:rsidRPr="00F11469">
        <w:t>Þjálfunarflokkur eða hópur: [flokkur eða hópur]</w:t>
      </w:r>
    </w:p>
    <w:p w14:paraId="53F2D329" w14:textId="77777777" w:rsidR="00F11469" w:rsidRPr="00F11469" w:rsidRDefault="00F11469" w:rsidP="00F11469">
      <w:r w:rsidRPr="00F11469">
        <w:t>Næsti yfirmaður: [nafn eða starfsheiti]</w:t>
      </w:r>
    </w:p>
    <w:p w14:paraId="259BBCAA" w14:textId="057E812B" w:rsidR="00F11469" w:rsidRPr="00F11469" w:rsidRDefault="00F11469" w:rsidP="00F11469">
      <w:r w:rsidRPr="00F11469">
        <w:t>Starfshlutfall: [ráðningarhlutfall]%</w:t>
      </w:r>
      <w:r w:rsidR="00E11DEF">
        <w:br/>
      </w:r>
    </w:p>
    <w:p w14:paraId="62A18765" w14:textId="77777777" w:rsidR="00F11469" w:rsidRPr="00F11469" w:rsidRDefault="00F11469" w:rsidP="00AF6DE0">
      <w:pPr>
        <w:pStyle w:val="Heading2"/>
      </w:pPr>
      <w:r w:rsidRPr="00F11469">
        <w:t>Verkefni og ábyrgð</w:t>
      </w:r>
    </w:p>
    <w:p w14:paraId="69D40C06" w14:textId="77777777" w:rsidR="00F11469" w:rsidRPr="00F11469" w:rsidRDefault="00F11469" w:rsidP="00F11469">
      <w:r w:rsidRPr="00F11469">
        <w:t>Skipuleggja, undirbúa og framkvæma æfingar fyrir þá flokka, hópa eða einstaklinga sem starfsmanni eru falin.</w:t>
      </w:r>
    </w:p>
    <w:p w14:paraId="06DE3653" w14:textId="77777777" w:rsidR="00F11469" w:rsidRPr="00F11469" w:rsidRDefault="00F11469" w:rsidP="00F11469">
      <w:r w:rsidRPr="00F11469">
        <w:t>Veita iðkendum þjálfun og leiðsögn í samræmi við stefnu félagsins og viðkomandi sérsambands.</w:t>
      </w:r>
    </w:p>
    <w:p w14:paraId="15D6B019" w14:textId="77777777" w:rsidR="00F11469" w:rsidRPr="00F11469" w:rsidRDefault="00F11469" w:rsidP="00F11469">
      <w:r w:rsidRPr="00F11469">
        <w:t>Fylgja liðum eða hópum til keppni, móta og æfingabúða þegar það er hluti af starfinu.</w:t>
      </w:r>
    </w:p>
    <w:p w14:paraId="682E6D6C" w14:textId="77777777" w:rsidR="00F11469" w:rsidRPr="00F11469" w:rsidRDefault="00F11469" w:rsidP="00F11469">
      <w:r w:rsidRPr="00F11469">
        <w:t>Skrá mætingu iðkenda og aðrar upplýsingar sem starfið krefst.</w:t>
      </w:r>
    </w:p>
    <w:p w14:paraId="5828A6DE" w14:textId="77777777" w:rsidR="00F11469" w:rsidRPr="00F11469" w:rsidRDefault="00F11469" w:rsidP="00F11469">
      <w:r w:rsidRPr="00F11469">
        <w:t>Taka þátt í þjálfara-, starfsmanna- og skipulagsfundum sem tengjast starfinu.</w:t>
      </w:r>
    </w:p>
    <w:p w14:paraId="2A967C4D" w14:textId="77777777" w:rsidR="00F11469" w:rsidRPr="00F11469" w:rsidRDefault="00F11469" w:rsidP="00F11469">
      <w:r w:rsidRPr="00F11469">
        <w:t>Annast samskipti við iðkendur og forráðamenn í gegnum samþykkta miðla félagsins.</w:t>
      </w:r>
    </w:p>
    <w:p w14:paraId="6A2B4DCB" w14:textId="77777777" w:rsidR="00F11469" w:rsidRPr="00F11469" w:rsidRDefault="00F11469" w:rsidP="00F11469">
      <w:r w:rsidRPr="00F11469">
        <w:t>Starfa með þjálfarateymi, næsta yfirmanni og stjórn félagsins að markmiðum og framkvæmd þjálfunar.</w:t>
      </w:r>
    </w:p>
    <w:p w14:paraId="1A544AF3" w14:textId="612DFBA7" w:rsidR="00F11469" w:rsidRPr="00F11469" w:rsidRDefault="00F11469" w:rsidP="00F11469">
      <w:r w:rsidRPr="00F11469">
        <w:t>Fylgja verkferlum um öryggi, velferð og vernd barna og ungmenna.</w:t>
      </w:r>
      <w:r w:rsidR="00E11DEF">
        <w:br/>
      </w:r>
    </w:p>
    <w:p w14:paraId="2ECC1CD4" w14:textId="77777777" w:rsidR="00F11469" w:rsidRPr="00F11469" w:rsidRDefault="00F11469" w:rsidP="00AF6DE0">
      <w:pPr>
        <w:pStyle w:val="Heading2"/>
      </w:pPr>
      <w:r w:rsidRPr="00F11469">
        <w:t>Önnur verkefni</w:t>
      </w:r>
    </w:p>
    <w:p w14:paraId="677AAE9B" w14:textId="77777777" w:rsidR="00F11469" w:rsidRPr="00F11469" w:rsidRDefault="00F11469" w:rsidP="00F11469">
      <w:r w:rsidRPr="00F11469">
        <w:t>[Önnur verkefni sem tengjast starfinu].</w:t>
      </w:r>
    </w:p>
    <w:p w14:paraId="6B320042" w14:textId="77777777" w:rsidR="00BB5509" w:rsidRDefault="00BB5509">
      <w:pPr>
        <w:spacing w:before="0" w:after="0" w:line="240" w:lineRule="auto"/>
        <w:rPr>
          <w:b/>
          <w:bCs/>
          <w:lang w:val="en-US"/>
        </w:rPr>
      </w:pPr>
      <w:r>
        <w:rPr>
          <w:b/>
          <w:bCs/>
          <w:lang w:val="en-US"/>
        </w:rPr>
        <w:br w:type="page"/>
      </w:r>
    </w:p>
    <w:p w14:paraId="688955FC" w14:textId="06259782" w:rsidR="00F11469" w:rsidRPr="00804969" w:rsidRDefault="00F11469" w:rsidP="00804969">
      <w:pPr>
        <w:pStyle w:val="Heading1"/>
      </w:pPr>
      <w:r w:rsidRPr="00804969">
        <w:lastRenderedPageBreak/>
        <w:t>Fylgiskjal 2 Reglur og stefnur félagsins (DÆMI)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7"/>
        <w:gridCol w:w="2107"/>
      </w:tblGrid>
      <w:tr w:rsidR="00F11469" w:rsidRPr="00BB5509" w14:paraId="1134DE75" w14:textId="77777777" w:rsidTr="00E11DEF">
        <w:trPr>
          <w:trHeight w:val="324"/>
        </w:trPr>
        <w:tc>
          <w:tcPr>
            <w:tcW w:w="7650" w:type="dxa"/>
            <w:shd w:val="clear" w:color="auto" w:fill="D9D9D9" w:themeFill="background1" w:themeFillShade="D9"/>
            <w:tcMar>
              <w:top w:w="90" w:type="dxa"/>
              <w:left w:w="120" w:type="dxa"/>
              <w:bottom w:w="90" w:type="dxa"/>
              <w:right w:w="120" w:type="dxa"/>
            </w:tcMar>
            <w:hideMark/>
          </w:tcPr>
          <w:p w14:paraId="77B4910A" w14:textId="77777777" w:rsidR="00F11469" w:rsidRPr="00BB5509" w:rsidRDefault="00F11469" w:rsidP="00F11469">
            <w:pPr>
              <w:rPr>
                <w:b/>
                <w:bCs/>
              </w:rPr>
            </w:pPr>
            <w:r w:rsidRPr="00BB5509">
              <w:rPr>
                <w:b/>
                <w:bCs/>
              </w:rPr>
              <w:t>Skjal</w:t>
            </w:r>
          </w:p>
        </w:tc>
        <w:tc>
          <w:tcPr>
            <w:tcW w:w="2276" w:type="dxa"/>
            <w:shd w:val="clear" w:color="auto" w:fill="D9D9D9" w:themeFill="background1" w:themeFillShade="D9"/>
            <w:tcMar>
              <w:top w:w="90" w:type="dxa"/>
              <w:left w:w="120" w:type="dxa"/>
              <w:bottom w:w="90" w:type="dxa"/>
              <w:right w:w="120" w:type="dxa"/>
            </w:tcMar>
            <w:hideMark/>
          </w:tcPr>
          <w:p w14:paraId="652D2D6F" w14:textId="77777777" w:rsidR="00F11469" w:rsidRPr="00BB5509" w:rsidRDefault="00F11469" w:rsidP="00F11469">
            <w:pPr>
              <w:rPr>
                <w:b/>
                <w:bCs/>
              </w:rPr>
            </w:pPr>
            <w:r w:rsidRPr="00BB5509">
              <w:rPr>
                <w:b/>
                <w:bCs/>
              </w:rPr>
              <w:t>Útgáfa</w:t>
            </w:r>
          </w:p>
        </w:tc>
      </w:tr>
      <w:tr w:rsidR="00F11469" w:rsidRPr="00BB5509" w14:paraId="35530E91" w14:textId="77777777" w:rsidTr="00652BB2">
        <w:trPr>
          <w:trHeight w:val="377"/>
        </w:trPr>
        <w:tc>
          <w:tcPr>
            <w:tcW w:w="7650" w:type="dxa"/>
            <w:shd w:val="clear" w:color="auto" w:fill="FFFFFF" w:themeFill="background1"/>
            <w:tcMar>
              <w:top w:w="90" w:type="dxa"/>
              <w:left w:w="120" w:type="dxa"/>
              <w:bottom w:w="90" w:type="dxa"/>
              <w:right w:w="120" w:type="dxa"/>
            </w:tcMar>
            <w:hideMark/>
          </w:tcPr>
          <w:p w14:paraId="3446EDE5" w14:textId="77777777" w:rsidR="00F11469" w:rsidRPr="00BB5509" w:rsidRDefault="00F11469" w:rsidP="00F11469">
            <w:pPr>
              <w:rPr>
                <w:b/>
                <w:bCs/>
              </w:rPr>
            </w:pPr>
            <w:r w:rsidRPr="00BB5509">
              <w:t>Lög félagsins</w:t>
            </w:r>
          </w:p>
        </w:tc>
        <w:tc>
          <w:tcPr>
            <w:tcW w:w="2276" w:type="dxa"/>
            <w:shd w:val="clear" w:color="auto" w:fill="FFFFFF" w:themeFill="background1"/>
            <w:tcMar>
              <w:top w:w="90" w:type="dxa"/>
              <w:left w:w="120" w:type="dxa"/>
              <w:bottom w:w="90" w:type="dxa"/>
              <w:right w:w="120" w:type="dxa"/>
            </w:tcMar>
            <w:hideMark/>
          </w:tcPr>
          <w:p w14:paraId="2021374B" w14:textId="77777777" w:rsidR="00F11469" w:rsidRPr="00BB5509" w:rsidRDefault="00F11469" w:rsidP="00F11469">
            <w:pPr>
              <w:rPr>
                <w:b/>
                <w:bCs/>
              </w:rPr>
            </w:pPr>
            <w:r w:rsidRPr="00BB5509">
              <w:t>[dagsetning]</w:t>
            </w:r>
          </w:p>
        </w:tc>
      </w:tr>
      <w:tr w:rsidR="00F11469" w:rsidRPr="00BB5509" w14:paraId="1C0D0C81" w14:textId="77777777" w:rsidTr="00652BB2">
        <w:tc>
          <w:tcPr>
            <w:tcW w:w="7650" w:type="dxa"/>
            <w:shd w:val="clear" w:color="auto" w:fill="FFFFFF" w:themeFill="background1"/>
            <w:tcMar>
              <w:top w:w="90" w:type="dxa"/>
              <w:left w:w="120" w:type="dxa"/>
              <w:bottom w:w="90" w:type="dxa"/>
              <w:right w:w="120" w:type="dxa"/>
            </w:tcMar>
            <w:hideMark/>
          </w:tcPr>
          <w:p w14:paraId="4E628DBE" w14:textId="77777777" w:rsidR="00F11469" w:rsidRPr="00BB5509" w:rsidRDefault="00F11469" w:rsidP="00F11469">
            <w:pPr>
              <w:rPr>
                <w:b/>
                <w:bCs/>
              </w:rPr>
            </w:pPr>
            <w:r w:rsidRPr="00BB5509">
              <w:t>Starfsreglur stjórnar og framkvæmdastjóra</w:t>
            </w:r>
          </w:p>
        </w:tc>
        <w:tc>
          <w:tcPr>
            <w:tcW w:w="2276" w:type="dxa"/>
            <w:shd w:val="clear" w:color="auto" w:fill="FFFFFF" w:themeFill="background1"/>
            <w:tcMar>
              <w:top w:w="90" w:type="dxa"/>
              <w:left w:w="120" w:type="dxa"/>
              <w:bottom w:w="90" w:type="dxa"/>
              <w:right w:w="120" w:type="dxa"/>
            </w:tcMar>
            <w:hideMark/>
          </w:tcPr>
          <w:p w14:paraId="35E48D49" w14:textId="77777777" w:rsidR="00F11469" w:rsidRPr="00BB5509" w:rsidRDefault="00F11469" w:rsidP="00F11469">
            <w:pPr>
              <w:rPr>
                <w:b/>
                <w:bCs/>
              </w:rPr>
            </w:pPr>
            <w:r w:rsidRPr="00BB5509">
              <w:t>[dagsetning]</w:t>
            </w:r>
          </w:p>
        </w:tc>
      </w:tr>
      <w:tr w:rsidR="00F11469" w:rsidRPr="00BB5509" w14:paraId="34406523" w14:textId="77777777" w:rsidTr="00652BB2">
        <w:tc>
          <w:tcPr>
            <w:tcW w:w="7650" w:type="dxa"/>
            <w:shd w:val="clear" w:color="auto" w:fill="FFFFFF" w:themeFill="background1"/>
            <w:tcMar>
              <w:top w:w="90" w:type="dxa"/>
              <w:left w:w="120" w:type="dxa"/>
              <w:bottom w:w="90" w:type="dxa"/>
              <w:right w:w="120" w:type="dxa"/>
            </w:tcMar>
            <w:hideMark/>
          </w:tcPr>
          <w:p w14:paraId="3BA56251" w14:textId="77777777" w:rsidR="00F11469" w:rsidRPr="00BB5509" w:rsidRDefault="00F11469" w:rsidP="00F11469">
            <w:pPr>
              <w:rPr>
                <w:b/>
                <w:bCs/>
              </w:rPr>
            </w:pPr>
            <w:r w:rsidRPr="00BB5509">
              <w:t>Siðareglur félagsins</w:t>
            </w:r>
          </w:p>
        </w:tc>
        <w:tc>
          <w:tcPr>
            <w:tcW w:w="2276" w:type="dxa"/>
            <w:shd w:val="clear" w:color="auto" w:fill="FFFFFF" w:themeFill="background1"/>
            <w:tcMar>
              <w:top w:w="90" w:type="dxa"/>
              <w:left w:w="120" w:type="dxa"/>
              <w:bottom w:w="90" w:type="dxa"/>
              <w:right w:w="120" w:type="dxa"/>
            </w:tcMar>
            <w:hideMark/>
          </w:tcPr>
          <w:p w14:paraId="52B992C5" w14:textId="77777777" w:rsidR="00F11469" w:rsidRPr="00BB5509" w:rsidRDefault="00F11469" w:rsidP="00F11469">
            <w:pPr>
              <w:rPr>
                <w:b/>
                <w:bCs/>
              </w:rPr>
            </w:pPr>
            <w:r w:rsidRPr="00BB5509">
              <w:t>[dagsetning]</w:t>
            </w:r>
          </w:p>
        </w:tc>
      </w:tr>
      <w:tr w:rsidR="00F11469" w:rsidRPr="00BB5509" w14:paraId="3282AF13" w14:textId="77777777" w:rsidTr="00652BB2">
        <w:trPr>
          <w:trHeight w:val="253"/>
        </w:trPr>
        <w:tc>
          <w:tcPr>
            <w:tcW w:w="7650" w:type="dxa"/>
            <w:shd w:val="clear" w:color="auto" w:fill="FFFFFF" w:themeFill="background1"/>
            <w:tcMar>
              <w:top w:w="90" w:type="dxa"/>
              <w:left w:w="120" w:type="dxa"/>
              <w:bottom w:w="90" w:type="dxa"/>
              <w:right w:w="120" w:type="dxa"/>
            </w:tcMar>
            <w:hideMark/>
          </w:tcPr>
          <w:p w14:paraId="2574B3D4" w14:textId="77777777" w:rsidR="00F11469" w:rsidRPr="00BB5509" w:rsidRDefault="00F11469" w:rsidP="00F11469">
            <w:pPr>
              <w:rPr>
                <w:b/>
                <w:bCs/>
              </w:rPr>
            </w:pPr>
            <w:r w:rsidRPr="00BB5509">
              <w:t>Jafnréttisáætlun</w:t>
            </w:r>
          </w:p>
        </w:tc>
        <w:tc>
          <w:tcPr>
            <w:tcW w:w="2276" w:type="dxa"/>
            <w:shd w:val="clear" w:color="auto" w:fill="FFFFFF" w:themeFill="background1"/>
            <w:tcMar>
              <w:top w:w="90" w:type="dxa"/>
              <w:left w:w="120" w:type="dxa"/>
              <w:bottom w:w="90" w:type="dxa"/>
              <w:right w:w="120" w:type="dxa"/>
            </w:tcMar>
            <w:hideMark/>
          </w:tcPr>
          <w:p w14:paraId="092383C4" w14:textId="77777777" w:rsidR="00F11469" w:rsidRPr="00BB5509" w:rsidRDefault="00F11469" w:rsidP="00F11469">
            <w:pPr>
              <w:rPr>
                <w:b/>
                <w:bCs/>
              </w:rPr>
            </w:pPr>
            <w:r w:rsidRPr="00BB5509">
              <w:t>[dagsetning]</w:t>
            </w:r>
          </w:p>
        </w:tc>
      </w:tr>
      <w:tr w:rsidR="00F11469" w:rsidRPr="00BB5509" w14:paraId="572B0A99" w14:textId="77777777" w:rsidTr="00652BB2">
        <w:tc>
          <w:tcPr>
            <w:tcW w:w="7650" w:type="dxa"/>
            <w:shd w:val="clear" w:color="auto" w:fill="FFFFFF" w:themeFill="background1"/>
            <w:tcMar>
              <w:top w:w="90" w:type="dxa"/>
              <w:left w:w="120" w:type="dxa"/>
              <w:bottom w:w="90" w:type="dxa"/>
              <w:right w:w="120" w:type="dxa"/>
            </w:tcMar>
            <w:hideMark/>
          </w:tcPr>
          <w:p w14:paraId="5A834092" w14:textId="77777777" w:rsidR="00F11469" w:rsidRPr="00BB5509" w:rsidRDefault="00F11469" w:rsidP="00F11469">
            <w:pPr>
              <w:rPr>
                <w:b/>
                <w:bCs/>
              </w:rPr>
            </w:pPr>
            <w:r w:rsidRPr="00BB5509">
              <w:t>Viðbragðsáætlun gegn einelti, áreitni og ofbeldi</w:t>
            </w:r>
          </w:p>
        </w:tc>
        <w:tc>
          <w:tcPr>
            <w:tcW w:w="2276" w:type="dxa"/>
            <w:shd w:val="clear" w:color="auto" w:fill="FFFFFF" w:themeFill="background1"/>
            <w:tcMar>
              <w:top w:w="90" w:type="dxa"/>
              <w:left w:w="120" w:type="dxa"/>
              <w:bottom w:w="90" w:type="dxa"/>
              <w:right w:w="120" w:type="dxa"/>
            </w:tcMar>
            <w:hideMark/>
          </w:tcPr>
          <w:p w14:paraId="7851049E" w14:textId="77777777" w:rsidR="00F11469" w:rsidRPr="00BB5509" w:rsidRDefault="00F11469" w:rsidP="00F11469">
            <w:pPr>
              <w:rPr>
                <w:b/>
                <w:bCs/>
              </w:rPr>
            </w:pPr>
            <w:r w:rsidRPr="00BB5509">
              <w:t>[dagsetning]</w:t>
            </w:r>
          </w:p>
        </w:tc>
      </w:tr>
      <w:tr w:rsidR="00F11469" w:rsidRPr="00BB5509" w14:paraId="31AF055C" w14:textId="77777777" w:rsidTr="00652BB2">
        <w:tc>
          <w:tcPr>
            <w:tcW w:w="7650" w:type="dxa"/>
            <w:shd w:val="clear" w:color="auto" w:fill="FFFFFF" w:themeFill="background1"/>
            <w:tcMar>
              <w:top w:w="90" w:type="dxa"/>
              <w:left w:w="120" w:type="dxa"/>
              <w:bottom w:w="90" w:type="dxa"/>
              <w:right w:w="120" w:type="dxa"/>
            </w:tcMar>
            <w:hideMark/>
          </w:tcPr>
          <w:p w14:paraId="29426A52" w14:textId="77777777" w:rsidR="00F11469" w:rsidRPr="00BB5509" w:rsidRDefault="00F11469" w:rsidP="00F11469">
            <w:pPr>
              <w:rPr>
                <w:b/>
                <w:bCs/>
              </w:rPr>
            </w:pPr>
            <w:r w:rsidRPr="00BB5509">
              <w:t xml:space="preserve">Hegðunarviðmið ÍSÍ </w:t>
            </w:r>
          </w:p>
        </w:tc>
        <w:tc>
          <w:tcPr>
            <w:tcW w:w="2276" w:type="dxa"/>
            <w:shd w:val="clear" w:color="auto" w:fill="FFFFFF" w:themeFill="background1"/>
            <w:tcMar>
              <w:top w:w="90" w:type="dxa"/>
              <w:left w:w="120" w:type="dxa"/>
              <w:bottom w:w="90" w:type="dxa"/>
              <w:right w:w="120" w:type="dxa"/>
            </w:tcMar>
            <w:hideMark/>
          </w:tcPr>
          <w:p w14:paraId="73F5A45A" w14:textId="77777777" w:rsidR="00F11469" w:rsidRPr="00BB5509" w:rsidRDefault="00F11469" w:rsidP="00F11469">
            <w:pPr>
              <w:rPr>
                <w:b/>
                <w:bCs/>
              </w:rPr>
            </w:pPr>
            <w:r w:rsidRPr="00BB5509">
              <w:t>[dagsetning]</w:t>
            </w:r>
          </w:p>
        </w:tc>
      </w:tr>
      <w:tr w:rsidR="00F11469" w:rsidRPr="00BB5509" w14:paraId="3BBC6AC2" w14:textId="77777777" w:rsidTr="00652BB2">
        <w:tc>
          <w:tcPr>
            <w:tcW w:w="7650" w:type="dxa"/>
            <w:shd w:val="clear" w:color="auto" w:fill="FFFFFF" w:themeFill="background1"/>
            <w:tcMar>
              <w:top w:w="90" w:type="dxa"/>
              <w:left w:w="120" w:type="dxa"/>
              <w:bottom w:w="90" w:type="dxa"/>
              <w:right w:w="120" w:type="dxa"/>
            </w:tcMar>
            <w:hideMark/>
          </w:tcPr>
          <w:p w14:paraId="226D6D38" w14:textId="77777777" w:rsidR="00F11469" w:rsidRPr="00BB5509" w:rsidRDefault="00F11469" w:rsidP="00F11469">
            <w:pPr>
              <w:rPr>
                <w:b/>
                <w:bCs/>
              </w:rPr>
            </w:pPr>
            <w:r w:rsidRPr="00BB5509">
              <w:t>Reglur um öryggi og velferð barna og ungmenna</w:t>
            </w:r>
          </w:p>
        </w:tc>
        <w:tc>
          <w:tcPr>
            <w:tcW w:w="2276" w:type="dxa"/>
            <w:shd w:val="clear" w:color="auto" w:fill="FFFFFF" w:themeFill="background1"/>
            <w:tcMar>
              <w:top w:w="90" w:type="dxa"/>
              <w:left w:w="120" w:type="dxa"/>
              <w:bottom w:w="90" w:type="dxa"/>
              <w:right w:w="120" w:type="dxa"/>
            </w:tcMar>
            <w:hideMark/>
          </w:tcPr>
          <w:p w14:paraId="5B03CC2B" w14:textId="77777777" w:rsidR="00F11469" w:rsidRPr="00BB5509" w:rsidRDefault="00F11469" w:rsidP="00F11469">
            <w:pPr>
              <w:rPr>
                <w:b/>
                <w:bCs/>
              </w:rPr>
            </w:pPr>
            <w:r w:rsidRPr="00BB5509">
              <w:t>[dagsetning]</w:t>
            </w:r>
          </w:p>
        </w:tc>
      </w:tr>
      <w:tr w:rsidR="00F11469" w:rsidRPr="00BB5509" w14:paraId="110F39D4" w14:textId="77777777" w:rsidTr="00652BB2">
        <w:tc>
          <w:tcPr>
            <w:tcW w:w="7650" w:type="dxa"/>
            <w:shd w:val="clear" w:color="auto" w:fill="FFFFFF" w:themeFill="background1"/>
            <w:tcMar>
              <w:top w:w="90" w:type="dxa"/>
              <w:left w:w="120" w:type="dxa"/>
              <w:bottom w:w="90" w:type="dxa"/>
              <w:right w:w="120" w:type="dxa"/>
            </w:tcMar>
            <w:hideMark/>
          </w:tcPr>
          <w:p w14:paraId="465865D9" w14:textId="77777777" w:rsidR="00F11469" w:rsidRPr="00BB5509" w:rsidRDefault="00F11469" w:rsidP="00F11469">
            <w:pPr>
              <w:rPr>
                <w:b/>
                <w:bCs/>
              </w:rPr>
            </w:pPr>
            <w:r w:rsidRPr="00BB5509">
              <w:t xml:space="preserve">Persónuverndarstefna </w:t>
            </w:r>
          </w:p>
        </w:tc>
        <w:tc>
          <w:tcPr>
            <w:tcW w:w="2276" w:type="dxa"/>
            <w:shd w:val="clear" w:color="auto" w:fill="FFFFFF" w:themeFill="background1"/>
            <w:tcMar>
              <w:top w:w="90" w:type="dxa"/>
              <w:left w:w="120" w:type="dxa"/>
              <w:bottom w:w="90" w:type="dxa"/>
              <w:right w:w="120" w:type="dxa"/>
            </w:tcMar>
            <w:hideMark/>
          </w:tcPr>
          <w:p w14:paraId="484819B6" w14:textId="77777777" w:rsidR="00F11469" w:rsidRPr="00BB5509" w:rsidRDefault="00F11469" w:rsidP="00F11469">
            <w:pPr>
              <w:rPr>
                <w:b/>
                <w:bCs/>
              </w:rPr>
            </w:pPr>
            <w:r w:rsidRPr="00BB5509">
              <w:t>[dagsetning]</w:t>
            </w:r>
          </w:p>
        </w:tc>
      </w:tr>
      <w:tr w:rsidR="00F11469" w:rsidRPr="00BB5509" w14:paraId="05280992" w14:textId="77777777" w:rsidTr="00652BB2">
        <w:tc>
          <w:tcPr>
            <w:tcW w:w="7650" w:type="dxa"/>
            <w:shd w:val="clear" w:color="auto" w:fill="FFFFFF" w:themeFill="background1"/>
            <w:tcMar>
              <w:top w:w="90" w:type="dxa"/>
              <w:left w:w="120" w:type="dxa"/>
              <w:bottom w:w="90" w:type="dxa"/>
              <w:right w:w="120" w:type="dxa"/>
            </w:tcMar>
            <w:hideMark/>
          </w:tcPr>
          <w:p w14:paraId="102A4446" w14:textId="77777777" w:rsidR="00F11469" w:rsidRPr="00BB5509" w:rsidRDefault="00F11469" w:rsidP="00F11469">
            <w:pPr>
              <w:rPr>
                <w:b/>
                <w:bCs/>
              </w:rPr>
            </w:pPr>
            <w:r w:rsidRPr="00BB5509">
              <w:t>Reglur um fjárheimildir, innkaup og undirritanir</w:t>
            </w:r>
          </w:p>
        </w:tc>
        <w:tc>
          <w:tcPr>
            <w:tcW w:w="2276" w:type="dxa"/>
            <w:shd w:val="clear" w:color="auto" w:fill="FFFFFF" w:themeFill="background1"/>
            <w:tcMar>
              <w:top w:w="90" w:type="dxa"/>
              <w:left w:w="120" w:type="dxa"/>
              <w:bottom w:w="90" w:type="dxa"/>
              <w:right w:w="120" w:type="dxa"/>
            </w:tcMar>
            <w:hideMark/>
          </w:tcPr>
          <w:p w14:paraId="4089E521" w14:textId="77777777" w:rsidR="00F11469" w:rsidRPr="00BB5509" w:rsidRDefault="00F11469" w:rsidP="00F11469">
            <w:pPr>
              <w:rPr>
                <w:b/>
                <w:bCs/>
              </w:rPr>
            </w:pPr>
            <w:r w:rsidRPr="00BB5509">
              <w:t>[dagsetning]</w:t>
            </w:r>
          </w:p>
        </w:tc>
      </w:tr>
      <w:tr w:rsidR="00F11469" w:rsidRPr="00BB5509" w14:paraId="30E40E4A" w14:textId="77777777" w:rsidTr="00652BB2">
        <w:tc>
          <w:tcPr>
            <w:tcW w:w="7650" w:type="dxa"/>
            <w:shd w:val="clear" w:color="auto" w:fill="FFFFFF" w:themeFill="background1"/>
            <w:tcMar>
              <w:top w:w="90" w:type="dxa"/>
              <w:left w:w="120" w:type="dxa"/>
              <w:bottom w:w="90" w:type="dxa"/>
              <w:right w:w="120" w:type="dxa"/>
            </w:tcMar>
            <w:hideMark/>
          </w:tcPr>
          <w:p w14:paraId="6C03CCB3" w14:textId="77777777" w:rsidR="00F11469" w:rsidRPr="00BB5509" w:rsidRDefault="00F11469" w:rsidP="00F11469">
            <w:pPr>
              <w:rPr>
                <w:b/>
                <w:bCs/>
              </w:rPr>
            </w:pPr>
            <w:r w:rsidRPr="00BB5509">
              <w:t>Reglur um ferðir, kostnað og dagpeninga</w:t>
            </w:r>
          </w:p>
        </w:tc>
        <w:tc>
          <w:tcPr>
            <w:tcW w:w="2276" w:type="dxa"/>
            <w:shd w:val="clear" w:color="auto" w:fill="FFFFFF" w:themeFill="background1"/>
            <w:tcMar>
              <w:top w:w="90" w:type="dxa"/>
              <w:left w:w="120" w:type="dxa"/>
              <w:bottom w:w="90" w:type="dxa"/>
              <w:right w:w="120" w:type="dxa"/>
            </w:tcMar>
            <w:hideMark/>
          </w:tcPr>
          <w:p w14:paraId="68D0E4BD" w14:textId="77777777" w:rsidR="00F11469" w:rsidRPr="00BB5509" w:rsidRDefault="00F11469" w:rsidP="00F11469">
            <w:pPr>
              <w:rPr>
                <w:b/>
                <w:bCs/>
              </w:rPr>
            </w:pPr>
            <w:r w:rsidRPr="00BB5509">
              <w:t>[dagsetning]</w:t>
            </w:r>
          </w:p>
        </w:tc>
      </w:tr>
      <w:tr w:rsidR="00F11469" w:rsidRPr="00BB5509" w14:paraId="335EE369" w14:textId="77777777" w:rsidTr="00652BB2">
        <w:tc>
          <w:tcPr>
            <w:tcW w:w="7650" w:type="dxa"/>
            <w:shd w:val="clear" w:color="auto" w:fill="FFFFFF" w:themeFill="background1"/>
            <w:tcMar>
              <w:top w:w="90" w:type="dxa"/>
              <w:left w:w="120" w:type="dxa"/>
              <w:bottom w:w="90" w:type="dxa"/>
              <w:right w:w="120" w:type="dxa"/>
            </w:tcMar>
            <w:hideMark/>
          </w:tcPr>
          <w:p w14:paraId="3804E860" w14:textId="77777777" w:rsidR="00F11469" w:rsidRPr="00BB5509" w:rsidRDefault="00F11469" w:rsidP="00F11469">
            <w:pPr>
              <w:rPr>
                <w:b/>
                <w:bCs/>
              </w:rPr>
            </w:pPr>
            <w:r w:rsidRPr="00BB5509">
              <w:t>Reglur um vinnutímaskráningu</w:t>
            </w:r>
          </w:p>
        </w:tc>
        <w:tc>
          <w:tcPr>
            <w:tcW w:w="2276" w:type="dxa"/>
            <w:shd w:val="clear" w:color="auto" w:fill="FFFFFF" w:themeFill="background1"/>
            <w:tcMar>
              <w:top w:w="90" w:type="dxa"/>
              <w:left w:w="120" w:type="dxa"/>
              <w:bottom w:w="90" w:type="dxa"/>
              <w:right w:w="120" w:type="dxa"/>
            </w:tcMar>
            <w:hideMark/>
          </w:tcPr>
          <w:p w14:paraId="2F538D42" w14:textId="77777777" w:rsidR="00F11469" w:rsidRPr="00BB5509" w:rsidRDefault="00F11469" w:rsidP="00F11469">
            <w:pPr>
              <w:rPr>
                <w:b/>
                <w:bCs/>
              </w:rPr>
            </w:pPr>
            <w:r w:rsidRPr="00BB5509">
              <w:t>[dagsetning]</w:t>
            </w:r>
          </w:p>
        </w:tc>
      </w:tr>
      <w:tr w:rsidR="00F11469" w:rsidRPr="00BB5509" w14:paraId="6BE9312A" w14:textId="77777777" w:rsidTr="00652BB2">
        <w:tc>
          <w:tcPr>
            <w:tcW w:w="7650" w:type="dxa"/>
            <w:shd w:val="clear" w:color="auto" w:fill="FFFFFF" w:themeFill="background1"/>
            <w:tcMar>
              <w:top w:w="90" w:type="dxa"/>
              <w:left w:w="120" w:type="dxa"/>
              <w:bottom w:w="90" w:type="dxa"/>
              <w:right w:w="120" w:type="dxa"/>
            </w:tcMar>
            <w:hideMark/>
          </w:tcPr>
          <w:p w14:paraId="5A470317" w14:textId="77777777" w:rsidR="00F11469" w:rsidRPr="00BB5509" w:rsidRDefault="00F11469" w:rsidP="00F11469">
            <w:pPr>
              <w:rPr>
                <w:b/>
                <w:bCs/>
              </w:rPr>
            </w:pPr>
            <w:r w:rsidRPr="00BB5509">
              <w:t>Samskipta- og fjölmiðlastefna</w:t>
            </w:r>
          </w:p>
        </w:tc>
        <w:tc>
          <w:tcPr>
            <w:tcW w:w="2276" w:type="dxa"/>
            <w:shd w:val="clear" w:color="auto" w:fill="FFFFFF" w:themeFill="background1"/>
            <w:tcMar>
              <w:top w:w="90" w:type="dxa"/>
              <w:left w:w="120" w:type="dxa"/>
              <w:bottom w:w="90" w:type="dxa"/>
              <w:right w:w="120" w:type="dxa"/>
            </w:tcMar>
            <w:hideMark/>
          </w:tcPr>
          <w:p w14:paraId="714E8249" w14:textId="77777777" w:rsidR="00F11469" w:rsidRPr="00BB5509" w:rsidRDefault="00F11469" w:rsidP="00F11469">
            <w:pPr>
              <w:rPr>
                <w:b/>
                <w:bCs/>
              </w:rPr>
            </w:pPr>
            <w:r w:rsidRPr="00BB5509">
              <w:t>[dagsetning]</w:t>
            </w:r>
          </w:p>
        </w:tc>
      </w:tr>
      <w:tr w:rsidR="00F11469" w:rsidRPr="00BB5509" w14:paraId="0782D47E" w14:textId="77777777" w:rsidTr="00652BB2">
        <w:tc>
          <w:tcPr>
            <w:tcW w:w="7650" w:type="dxa"/>
            <w:shd w:val="clear" w:color="auto" w:fill="FFFFFF" w:themeFill="background1"/>
            <w:tcMar>
              <w:top w:w="90" w:type="dxa"/>
              <w:left w:w="120" w:type="dxa"/>
              <w:bottom w:w="90" w:type="dxa"/>
              <w:right w:w="120" w:type="dxa"/>
            </w:tcMar>
            <w:hideMark/>
          </w:tcPr>
          <w:p w14:paraId="6C1001D4" w14:textId="77777777" w:rsidR="00F11469" w:rsidRPr="00BB5509" w:rsidRDefault="00F11469" w:rsidP="00F11469">
            <w:pPr>
              <w:rPr>
                <w:b/>
                <w:bCs/>
              </w:rPr>
            </w:pPr>
            <w:r w:rsidRPr="00BB5509">
              <w:t>Mannauðsstefna og verkferlar í starfsmannamálum</w:t>
            </w:r>
          </w:p>
        </w:tc>
        <w:tc>
          <w:tcPr>
            <w:tcW w:w="2276" w:type="dxa"/>
            <w:shd w:val="clear" w:color="auto" w:fill="FFFFFF" w:themeFill="background1"/>
            <w:tcMar>
              <w:top w:w="90" w:type="dxa"/>
              <w:left w:w="120" w:type="dxa"/>
              <w:bottom w:w="90" w:type="dxa"/>
              <w:right w:w="120" w:type="dxa"/>
            </w:tcMar>
            <w:hideMark/>
          </w:tcPr>
          <w:p w14:paraId="3D231FAC" w14:textId="77777777" w:rsidR="00F11469" w:rsidRPr="00BB5509" w:rsidRDefault="00F11469" w:rsidP="00F11469">
            <w:pPr>
              <w:rPr>
                <w:b/>
                <w:bCs/>
              </w:rPr>
            </w:pPr>
            <w:r w:rsidRPr="00BB5509">
              <w:t>[dagsetning]</w:t>
            </w:r>
          </w:p>
        </w:tc>
      </w:tr>
      <w:tr w:rsidR="00F11469" w:rsidRPr="00BB5509" w14:paraId="71B77C12" w14:textId="77777777" w:rsidTr="00652BB2">
        <w:tc>
          <w:tcPr>
            <w:tcW w:w="7650" w:type="dxa"/>
            <w:shd w:val="clear" w:color="auto" w:fill="FFFFFF" w:themeFill="background1"/>
            <w:tcMar>
              <w:top w:w="90" w:type="dxa"/>
              <w:left w:w="120" w:type="dxa"/>
              <w:bottom w:w="90" w:type="dxa"/>
              <w:right w:w="120" w:type="dxa"/>
            </w:tcMar>
            <w:hideMark/>
          </w:tcPr>
          <w:p w14:paraId="411E926E" w14:textId="77777777" w:rsidR="00F11469" w:rsidRPr="00BB5509" w:rsidRDefault="00F11469" w:rsidP="00F11469">
            <w:pPr>
              <w:rPr>
                <w:b/>
                <w:bCs/>
              </w:rPr>
            </w:pPr>
            <w:r w:rsidRPr="00BB5509">
              <w:t>Reglur um hagsmunaárekstra og gjafir</w:t>
            </w:r>
          </w:p>
        </w:tc>
        <w:tc>
          <w:tcPr>
            <w:tcW w:w="2276" w:type="dxa"/>
            <w:shd w:val="clear" w:color="auto" w:fill="FFFFFF" w:themeFill="background1"/>
            <w:tcMar>
              <w:top w:w="90" w:type="dxa"/>
              <w:left w:w="120" w:type="dxa"/>
              <w:bottom w:w="90" w:type="dxa"/>
              <w:right w:w="120" w:type="dxa"/>
            </w:tcMar>
            <w:hideMark/>
          </w:tcPr>
          <w:p w14:paraId="4CE469B1" w14:textId="77777777" w:rsidR="00F11469" w:rsidRPr="00BB5509" w:rsidRDefault="00F11469" w:rsidP="00F11469">
            <w:pPr>
              <w:rPr>
                <w:b/>
                <w:bCs/>
              </w:rPr>
            </w:pPr>
            <w:r w:rsidRPr="00BB5509">
              <w:t>[dagsetning]</w:t>
            </w:r>
          </w:p>
        </w:tc>
      </w:tr>
    </w:tbl>
    <w:p w14:paraId="49E20EAA" w14:textId="77777777" w:rsidR="00BB5509" w:rsidRDefault="00BB5509" w:rsidP="00F11469">
      <w:pPr>
        <w:rPr>
          <w:b/>
          <w:bCs/>
        </w:rPr>
      </w:pPr>
    </w:p>
    <w:p w14:paraId="7F661912" w14:textId="77777777" w:rsidR="00BB5509" w:rsidRDefault="00BB5509">
      <w:pPr>
        <w:spacing w:before="0" w:after="0" w:line="240" w:lineRule="auto"/>
        <w:rPr>
          <w:b/>
          <w:bCs/>
        </w:rPr>
      </w:pPr>
      <w:r>
        <w:rPr>
          <w:b/>
          <w:bCs/>
        </w:rPr>
        <w:br w:type="page"/>
      </w:r>
    </w:p>
    <w:p w14:paraId="271FB766" w14:textId="00595D8A" w:rsidR="00F11469" w:rsidRPr="00804969" w:rsidRDefault="00F11469" w:rsidP="00804969">
      <w:pPr>
        <w:pStyle w:val="Heading1"/>
      </w:pPr>
      <w:r w:rsidRPr="00804969">
        <w:lastRenderedPageBreak/>
        <w:t>Fylgiskjal 3  Samþykki vegna öflunar upplýsinga úr sakaskrá</w:t>
      </w:r>
    </w:p>
    <w:p w14:paraId="06CB9D73" w14:textId="77777777" w:rsidR="00F11469" w:rsidRPr="00F11469" w:rsidRDefault="00F11469" w:rsidP="00F11469">
      <w:r w:rsidRPr="00F11469">
        <w:t xml:space="preserve">Í 16. gr. íþróttalaga nr. 64/1998 segir: </w:t>
      </w:r>
    </w:p>
    <w:p w14:paraId="4C63ECA4" w14:textId="77777777" w:rsidR="00F11469" w:rsidRPr="00F11469" w:rsidRDefault="00F11469" w:rsidP="00F11469">
      <w:r w:rsidRPr="00F11469">
        <w:t>„Óheimilt er að ráða til starfa hjá aðilum sem falla undir lög þessi og sinna börnum og ungmennum undir 18 ára aldri í íþróttastarfi einstaklinga sem hlotið hafa refsidóm vegna brota á ákvæðum XXII. kafla, 211. eða 218. gr. almennra hegningarlaga nr. 19/1940. Sama gildir um þá sem hlotið hafa refsidóm fyrir brot gegn lögum um ávana- og fíkniefni, nr. 65/1974, á síðastliðnum fimm árum. Ákvæði þetta nær einnig til þeirra sem falin er umsjón með börnum og ungmennum undir 18 ára aldri á grundvelli sjálfboðaliðastarfs.</w:t>
      </w:r>
    </w:p>
    <w:p w14:paraId="307A1B55" w14:textId="77777777" w:rsidR="00F11469" w:rsidRPr="00F11469" w:rsidRDefault="00F11469" w:rsidP="00F11469">
      <w:r w:rsidRPr="00F11469">
        <w:t xml:space="preserve">Stjórnendur þeirra aðila sem falla undir lög þessi og sinna íþróttastarfi barna og ungmenna undir 18 ára aldri eiga rétt til upplýsinga úr sakaskrá um það hvort tiltekinn umsækjandi um starf á þeirra vegum hefur hlotið dóm vegna brota sem 1. mgr. tekur til, að fengnu samþykki hans. Á þetta einnig við um upplýsingar um þá sem falin er umsjón með börnum og ungmennum undir 18 ára aldri á grundvelli sjálfboðaliðastarfs.“ </w:t>
      </w:r>
    </w:p>
    <w:p w14:paraId="577757DB" w14:textId="77777777" w:rsidR="00F11469" w:rsidRPr="00F11469" w:rsidRDefault="00F11469" w:rsidP="00F11469">
      <w:r w:rsidRPr="00F11469">
        <w:t xml:space="preserve">Undirrituð/undirritaður/undirritað veitir hér með </w:t>
      </w:r>
      <w:r w:rsidRPr="00F11469">
        <w:rPr>
          <w:i/>
          <w:iCs/>
        </w:rPr>
        <w:t xml:space="preserve">(íþróttafélagi) </w:t>
      </w:r>
      <w:r w:rsidRPr="00F11469">
        <w:t>kt</w:t>
      </w:r>
      <w:r w:rsidRPr="00F11469">
        <w:rPr>
          <w:i/>
          <w:iCs/>
        </w:rPr>
        <w:t xml:space="preserve">. (xxxxxx-xxxx)   </w:t>
      </w:r>
      <w:r w:rsidRPr="00F11469">
        <w:t xml:space="preserve">heimild til að leita eftir upplýsingum hjá Sakaskrá ríkisins um hvort  ég hef hlotið refsidóm vegna brota á ákvæðum XXII. kafla (kynferðisbrot), 211. eða 218. gr. almennra hegningarlaga nr. 19/1940 og laga nr. 65/1974 um ávana- og fíkniefni á síðastliðnum fimm árum. </w:t>
      </w:r>
    </w:p>
    <w:p w14:paraId="18724D72" w14:textId="77777777" w:rsidR="00F11469" w:rsidRPr="00F11469" w:rsidRDefault="00F11469" w:rsidP="00F11469">
      <w:r w:rsidRPr="00F11469">
        <w:t xml:space="preserve">Þar að auki veitir undirrituð/undirritaður/undirritað </w:t>
      </w:r>
      <w:r w:rsidRPr="00F11469">
        <w:rPr>
          <w:i/>
          <w:iCs/>
        </w:rPr>
        <w:t xml:space="preserve">(íþróttafélagi) </w:t>
      </w:r>
      <w:r w:rsidRPr="00F11469">
        <w:t>heimild til að leita eftir upplýsingum hjá Sakaskrá ríkisins um hvort ég hef hlotið refsidóm vegna brota á ákvæðum XXIII. og XXIV. kafla almennra hegningarlaga nr. 19/1940 (manndráp og líkamsmeiðingar og brot gegn frjálsræði manna) og barnaverndarlaga nr. 80/2002 á síðastliðnum fimm árum. Mér hefur verið kynnt og ég geri ég mér grein fyrir því að þessar upplýsingar eru umfram heimild skv. 16.gr. íþróttalaga nr. 64/1998.</w:t>
      </w:r>
    </w:p>
    <w:p w14:paraId="7411BC91" w14:textId="77777777" w:rsidR="00F11469" w:rsidRPr="00F11469" w:rsidRDefault="00F11469" w:rsidP="00F11469">
      <w:r w:rsidRPr="00F11469">
        <w:t>Undirrituð/undirritaður/undirritað samþykkir enn fremur að þessar upplýsingar verði geymdar í lokuðu kerfi í trúnaðarbók.</w:t>
      </w:r>
    </w:p>
    <w:p w14:paraId="677C02AE" w14:textId="77777777" w:rsidR="00F11469" w:rsidRPr="00F11469" w:rsidRDefault="00F11469" w:rsidP="00F11469">
      <w:r w:rsidRPr="00F11469">
        <w:t>Þessi heimild er gild á meðan viðkomandi sinnir störfum á vegum hreyfingarinnar. Kjósi undirrituð/undirritaður að afturkalla umboð eða heimild þessa skal það gert skriflega.</w:t>
      </w:r>
    </w:p>
    <w:p w14:paraId="1B7FBEBB" w14:textId="77777777" w:rsidR="00F11469" w:rsidRPr="00F11469" w:rsidRDefault="00F11469" w:rsidP="00F11469"/>
    <w:p w14:paraId="0EC4C688" w14:textId="77777777" w:rsidR="00F11469" w:rsidRPr="00F11469" w:rsidRDefault="00F11469" w:rsidP="00F11469">
      <w:r w:rsidRPr="00F11469">
        <w:t>Nafn:  _____________________________________</w:t>
      </w:r>
      <w:r w:rsidRPr="00F11469">
        <w:tab/>
        <w:t>Kt.  ___________________________</w:t>
      </w:r>
    </w:p>
    <w:p w14:paraId="2E010488" w14:textId="77777777" w:rsidR="00F11469" w:rsidRPr="00F11469" w:rsidRDefault="00F11469" w:rsidP="00F11469">
      <w:r w:rsidRPr="00F11469">
        <w:t xml:space="preserve">Staður: _____________________________________ </w:t>
      </w:r>
      <w:r w:rsidRPr="00F11469">
        <w:tab/>
        <w:t>Dagsetning: ____________________</w:t>
      </w:r>
    </w:p>
    <w:p w14:paraId="7817A6ED" w14:textId="77777777" w:rsidR="00F11469" w:rsidRPr="00F11469" w:rsidRDefault="00F11469" w:rsidP="00F11469">
      <w:r w:rsidRPr="00F11469">
        <w:t>Samþykkt með undirskrift:  ___________________________       Kt. ___________________</w:t>
      </w:r>
    </w:p>
    <w:p w14:paraId="3E6BC3EA" w14:textId="77777777" w:rsidR="00F11469" w:rsidRPr="00F11469" w:rsidRDefault="00F11469" w:rsidP="00F11469"/>
    <w:p w14:paraId="67E2AF80" w14:textId="77777777" w:rsidR="00156047" w:rsidRDefault="00156047" w:rsidP="002760ED"/>
    <w:sectPr w:rsidR="00156047" w:rsidSect="00403D00">
      <w:headerReference w:type="even" r:id="rId15"/>
      <w:headerReference w:type="default" r:id="rId16"/>
      <w:footerReference w:type="even" r:id="rId17"/>
      <w:footerReference w:type="default" r:id="rId18"/>
      <w:headerReference w:type="first" r:id="rId19"/>
      <w:footerReference w:type="first" r:id="rId20"/>
      <w:pgSz w:w="11900" w:h="16840"/>
      <w:pgMar w:top="2268" w:right="1588" w:bottom="1304" w:left="1588" w:header="0" w:footer="576"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thugasemdir" w:date="2026-09-18T11:28:00Z" w:initials="A">
    <w:p w14:paraId="4747BE8D" w14:textId="77777777" w:rsidR="00F11469" w:rsidRDefault="00F11469" w:rsidP="009405BB">
      <w:pPr>
        <w:pStyle w:val="CommentText"/>
      </w:pPr>
      <w:r>
        <w:rPr>
          <w:rStyle w:val="CommentReference"/>
        </w:rPr>
        <w:annotationRef/>
      </w:r>
      <w:r>
        <w:rPr>
          <w:lang w:val="is-IS"/>
        </w:rPr>
        <w:t>Einnig er hægt að greiða sérstaklega fyrir hluta af þessum þáttum og skal það þá tilgreint sérstaklega.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47BE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EACB5D" w16cex:dateUtc="2026-09-18T11: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47BE8D" w16cid:durableId="24EACB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97433" w14:textId="77777777" w:rsidR="00B51DDE" w:rsidRDefault="00B51DDE" w:rsidP="00B75361">
      <w:pPr>
        <w:spacing w:before="0" w:after="0" w:line="240" w:lineRule="auto"/>
      </w:pPr>
      <w:r>
        <w:separator/>
      </w:r>
    </w:p>
  </w:endnote>
  <w:endnote w:type="continuationSeparator" w:id="0">
    <w:p w14:paraId="4ABBA9F8" w14:textId="77777777" w:rsidR="00B51DDE" w:rsidRDefault="00B51DDE" w:rsidP="00B7536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w:panose1 w:val="02040502050405020303"/>
    <w:charset w:val="00"/>
    <w:family w:val="roman"/>
    <w:notTrueType/>
    <w:pitch w:val="variable"/>
    <w:sig w:usb0="A00002EF" w:usb1="4000685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Serif">
    <w:charset w:val="00"/>
    <w:family w:val="roman"/>
    <w:pitch w:val="variable"/>
    <w:sig w:usb0="A11526FF" w:usb1="C000ECFB" w:usb2="00010000" w:usb3="00000000" w:csb0="0000019F" w:csb1="00000000"/>
  </w:font>
  <w:font w:name="Aptos Narrow">
    <w:charset w:val="00"/>
    <w:family w:val="swiss"/>
    <w:pitch w:val="variable"/>
    <w:sig w:usb0="20000287" w:usb1="00000003" w:usb2="00000000" w:usb3="00000000" w:csb0="0000019F" w:csb1="00000000"/>
  </w:font>
  <w:font w:name="Times New Roman (Headings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A800" w14:textId="77777777" w:rsidR="00C57949" w:rsidRDefault="00C579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258698"/>
      <w:docPartObj>
        <w:docPartGallery w:val="Page Numbers (Bottom of Page)"/>
        <w:docPartUnique/>
      </w:docPartObj>
    </w:sdtPr>
    <w:sdtEndPr/>
    <w:sdtContent>
      <w:p w14:paraId="156BC577" w14:textId="066A4B1D" w:rsidR="00C35544" w:rsidRDefault="00C35544">
        <w:pPr>
          <w:pStyle w:val="Footer"/>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9F81D" w14:textId="2A529983" w:rsidR="00567B70" w:rsidRPr="00C57949" w:rsidRDefault="00567B70" w:rsidP="00C57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BD890" w14:textId="77777777" w:rsidR="00B51DDE" w:rsidRDefault="00B51DDE" w:rsidP="00B75361">
      <w:pPr>
        <w:spacing w:before="0" w:after="0" w:line="240" w:lineRule="auto"/>
      </w:pPr>
      <w:r>
        <w:separator/>
      </w:r>
    </w:p>
  </w:footnote>
  <w:footnote w:type="continuationSeparator" w:id="0">
    <w:p w14:paraId="736CBFC9" w14:textId="77777777" w:rsidR="00B51DDE" w:rsidRDefault="00B51DDE" w:rsidP="00B7536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9C81" w14:textId="77777777" w:rsidR="00C57949" w:rsidRDefault="00C57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32122" w14:textId="77777777" w:rsidR="00C57949" w:rsidRDefault="00C57949" w:rsidP="00002A60">
    <w:pPr>
      <w:pStyle w:val="Header"/>
      <w:rPr>
        <w:noProof/>
        <w:lang w:val="en-GB"/>
      </w:rPr>
    </w:pPr>
  </w:p>
  <w:p w14:paraId="5A8AA997" w14:textId="77777777" w:rsidR="00C57949" w:rsidRDefault="00C57949" w:rsidP="00002A60">
    <w:pPr>
      <w:pStyle w:val="Header"/>
      <w:rPr>
        <w:noProof/>
        <w:lang w:val="en-GB"/>
      </w:rPr>
    </w:pPr>
  </w:p>
  <w:p w14:paraId="498AED29" w14:textId="77777777" w:rsidR="00C57949" w:rsidRDefault="00C57949" w:rsidP="00002A60">
    <w:pPr>
      <w:pStyle w:val="Header"/>
      <w:rPr>
        <w:noProof/>
        <w:lang w:val="en-GB"/>
      </w:rPr>
    </w:pPr>
  </w:p>
  <w:p w14:paraId="662389B5" w14:textId="77777777" w:rsidR="00C57949" w:rsidRDefault="00C57949" w:rsidP="00002A60">
    <w:pPr>
      <w:pStyle w:val="Header"/>
      <w:rPr>
        <w:noProof/>
        <w:lang w:val="en-GB"/>
      </w:rPr>
    </w:pPr>
  </w:p>
  <w:p w14:paraId="0E768A34" w14:textId="77777777" w:rsidR="00C57949" w:rsidRDefault="00C57949" w:rsidP="00002A60">
    <w:pPr>
      <w:pStyle w:val="Header"/>
      <w:rPr>
        <w:noProof/>
        <w:lang w:val="en-GB"/>
      </w:rPr>
    </w:pPr>
  </w:p>
  <w:p w14:paraId="6FC739A1" w14:textId="7C66CA94" w:rsidR="00B01A77" w:rsidRPr="00C57949" w:rsidRDefault="00C57949" w:rsidP="00C57949">
    <w:pPr>
      <w:pStyle w:val="Header"/>
      <w:jc w:val="right"/>
      <w:rPr>
        <w:lang w:val="en-GB"/>
      </w:rPr>
    </w:pPr>
    <w:r>
      <w:rPr>
        <w:noProof/>
        <w:lang w:val="en-GB"/>
      </w:rPr>
      <w:t>Logo félags hér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52A19" w14:textId="43E4902D" w:rsidR="008E7313" w:rsidRPr="007A6294" w:rsidRDefault="008E7313" w:rsidP="00002A60">
    <w:pPr>
      <w:pStyle w:val="Header"/>
    </w:pPr>
  </w:p>
  <w:p w14:paraId="1AB6C3B9" w14:textId="77777777" w:rsidR="00C57949" w:rsidRDefault="00C57949" w:rsidP="00002A60">
    <w:pPr>
      <w:pStyle w:val="Header"/>
      <w:rPr>
        <w:noProof/>
      </w:rPr>
    </w:pPr>
  </w:p>
  <w:p w14:paraId="5DD89C4C" w14:textId="77777777" w:rsidR="00C57949" w:rsidRDefault="00C57949" w:rsidP="00002A60">
    <w:pPr>
      <w:pStyle w:val="Header"/>
      <w:rPr>
        <w:noProof/>
      </w:rPr>
    </w:pPr>
  </w:p>
  <w:p w14:paraId="0A7DAF59" w14:textId="77777777" w:rsidR="00C57949" w:rsidRDefault="00C57949" w:rsidP="00002A60">
    <w:pPr>
      <w:pStyle w:val="Header"/>
      <w:rPr>
        <w:noProof/>
      </w:rPr>
    </w:pPr>
  </w:p>
  <w:p w14:paraId="6B3427B6" w14:textId="77777777" w:rsidR="00C57949" w:rsidRDefault="00C57949" w:rsidP="00002A60">
    <w:pPr>
      <w:pStyle w:val="Header"/>
      <w:rPr>
        <w:noProof/>
      </w:rPr>
    </w:pPr>
  </w:p>
  <w:p w14:paraId="3594CE4D" w14:textId="77777777" w:rsidR="00C57949" w:rsidRDefault="00C57949" w:rsidP="00002A60">
    <w:pPr>
      <w:pStyle w:val="Header"/>
      <w:rPr>
        <w:noProof/>
      </w:rPr>
    </w:pPr>
  </w:p>
  <w:p w14:paraId="2EBCC053" w14:textId="61BCFD69" w:rsidR="008E7313" w:rsidRPr="007A6294" w:rsidRDefault="00C57949" w:rsidP="00C57949">
    <w:pPr>
      <w:pStyle w:val="Header"/>
      <w:jc w:val="right"/>
    </w:pPr>
    <w:r>
      <w:rPr>
        <w:noProof/>
      </w:rPr>
      <w:t>Loga félags hér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20D4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502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286B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600C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7A3E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BE13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4A9B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F84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66C4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B681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10D7F"/>
    <w:multiLevelType w:val="hybridMultilevel"/>
    <w:tmpl w:val="0BAE5A96"/>
    <w:lvl w:ilvl="0" w:tplc="040F000F">
      <w:start w:val="1"/>
      <w:numFmt w:val="decimal"/>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0B432A52"/>
    <w:multiLevelType w:val="multilevel"/>
    <w:tmpl w:val="99D4F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0907E4"/>
    <w:multiLevelType w:val="hybridMultilevel"/>
    <w:tmpl w:val="D292B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47A37E7"/>
    <w:multiLevelType w:val="multilevel"/>
    <w:tmpl w:val="20BE8B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A4A3A24"/>
    <w:multiLevelType w:val="hybridMultilevel"/>
    <w:tmpl w:val="0486FA52"/>
    <w:lvl w:ilvl="0" w:tplc="52EEEFA4">
      <w:numFmt w:val="bullet"/>
      <w:lvlText w:val="-"/>
      <w:lvlJc w:val="left"/>
      <w:pPr>
        <w:ind w:left="4920" w:hanging="360"/>
      </w:pPr>
      <w:rPr>
        <w:rFonts w:ascii="Georgia Pro" w:eastAsiaTheme="minorHAnsi" w:hAnsi="Georgia Pro" w:cstheme="minorBidi" w:hint="default"/>
        <w:b w:val="0"/>
      </w:rPr>
    </w:lvl>
    <w:lvl w:ilvl="1" w:tplc="08090003" w:tentative="1">
      <w:start w:val="1"/>
      <w:numFmt w:val="bullet"/>
      <w:lvlText w:val="o"/>
      <w:lvlJc w:val="left"/>
      <w:pPr>
        <w:ind w:left="5640" w:hanging="360"/>
      </w:pPr>
      <w:rPr>
        <w:rFonts w:ascii="Courier New" w:hAnsi="Courier New" w:cs="Courier New" w:hint="default"/>
      </w:rPr>
    </w:lvl>
    <w:lvl w:ilvl="2" w:tplc="08090005" w:tentative="1">
      <w:start w:val="1"/>
      <w:numFmt w:val="bullet"/>
      <w:lvlText w:val=""/>
      <w:lvlJc w:val="left"/>
      <w:pPr>
        <w:ind w:left="6360" w:hanging="360"/>
      </w:pPr>
      <w:rPr>
        <w:rFonts w:ascii="Wingdings" w:hAnsi="Wingdings" w:hint="default"/>
      </w:rPr>
    </w:lvl>
    <w:lvl w:ilvl="3" w:tplc="08090001" w:tentative="1">
      <w:start w:val="1"/>
      <w:numFmt w:val="bullet"/>
      <w:lvlText w:val=""/>
      <w:lvlJc w:val="left"/>
      <w:pPr>
        <w:ind w:left="7080" w:hanging="360"/>
      </w:pPr>
      <w:rPr>
        <w:rFonts w:ascii="Symbol" w:hAnsi="Symbol" w:hint="default"/>
      </w:rPr>
    </w:lvl>
    <w:lvl w:ilvl="4" w:tplc="08090003" w:tentative="1">
      <w:start w:val="1"/>
      <w:numFmt w:val="bullet"/>
      <w:lvlText w:val="o"/>
      <w:lvlJc w:val="left"/>
      <w:pPr>
        <w:ind w:left="7800" w:hanging="360"/>
      </w:pPr>
      <w:rPr>
        <w:rFonts w:ascii="Courier New" w:hAnsi="Courier New" w:cs="Courier New" w:hint="default"/>
      </w:rPr>
    </w:lvl>
    <w:lvl w:ilvl="5" w:tplc="08090005" w:tentative="1">
      <w:start w:val="1"/>
      <w:numFmt w:val="bullet"/>
      <w:lvlText w:val=""/>
      <w:lvlJc w:val="left"/>
      <w:pPr>
        <w:ind w:left="8520" w:hanging="360"/>
      </w:pPr>
      <w:rPr>
        <w:rFonts w:ascii="Wingdings" w:hAnsi="Wingdings" w:hint="default"/>
      </w:rPr>
    </w:lvl>
    <w:lvl w:ilvl="6" w:tplc="08090001" w:tentative="1">
      <w:start w:val="1"/>
      <w:numFmt w:val="bullet"/>
      <w:lvlText w:val=""/>
      <w:lvlJc w:val="left"/>
      <w:pPr>
        <w:ind w:left="9240" w:hanging="360"/>
      </w:pPr>
      <w:rPr>
        <w:rFonts w:ascii="Symbol" w:hAnsi="Symbol" w:hint="default"/>
      </w:rPr>
    </w:lvl>
    <w:lvl w:ilvl="7" w:tplc="08090003" w:tentative="1">
      <w:start w:val="1"/>
      <w:numFmt w:val="bullet"/>
      <w:lvlText w:val="o"/>
      <w:lvlJc w:val="left"/>
      <w:pPr>
        <w:ind w:left="9960" w:hanging="360"/>
      </w:pPr>
      <w:rPr>
        <w:rFonts w:ascii="Courier New" w:hAnsi="Courier New" w:cs="Courier New" w:hint="default"/>
      </w:rPr>
    </w:lvl>
    <w:lvl w:ilvl="8" w:tplc="08090005" w:tentative="1">
      <w:start w:val="1"/>
      <w:numFmt w:val="bullet"/>
      <w:lvlText w:val=""/>
      <w:lvlJc w:val="left"/>
      <w:pPr>
        <w:ind w:left="10680" w:hanging="360"/>
      </w:pPr>
      <w:rPr>
        <w:rFonts w:ascii="Wingdings" w:hAnsi="Wingdings" w:hint="default"/>
      </w:rPr>
    </w:lvl>
  </w:abstractNum>
  <w:abstractNum w:abstractNumId="15" w15:restartNumberingAfterBreak="0">
    <w:nsid w:val="1B083C0B"/>
    <w:multiLevelType w:val="multilevel"/>
    <w:tmpl w:val="2EA4B7AE"/>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C4D7871"/>
    <w:multiLevelType w:val="multilevel"/>
    <w:tmpl w:val="D69A7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CD7FE4"/>
    <w:multiLevelType w:val="hybridMultilevel"/>
    <w:tmpl w:val="421E0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6976E3"/>
    <w:multiLevelType w:val="hybridMultilevel"/>
    <w:tmpl w:val="61E03D5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9" w15:restartNumberingAfterBreak="0">
    <w:nsid w:val="34AB343C"/>
    <w:multiLevelType w:val="hybridMultilevel"/>
    <w:tmpl w:val="39B0792C"/>
    <w:lvl w:ilvl="0" w:tplc="040F000F">
      <w:start w:val="1"/>
      <w:numFmt w:val="decimal"/>
      <w:lvlText w:val="%1."/>
      <w:lvlJc w:val="left"/>
      <w:pPr>
        <w:ind w:left="717" w:hanging="360"/>
      </w:pPr>
      <w:rPr>
        <w:rFonts w:hint="default"/>
        <w:color w:val="595959" w:themeColor="text1" w:themeTint="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CFD0856"/>
    <w:multiLevelType w:val="hybridMultilevel"/>
    <w:tmpl w:val="C5C259F2"/>
    <w:lvl w:ilvl="0" w:tplc="040F0001">
      <w:start w:val="1"/>
      <w:numFmt w:val="bullet"/>
      <w:lvlText w:val=""/>
      <w:lvlJc w:val="left"/>
      <w:pPr>
        <w:ind w:left="717" w:hanging="360"/>
      </w:pPr>
      <w:rPr>
        <w:rFonts w:ascii="Symbol" w:hAnsi="Symbol" w:hint="default"/>
        <w:color w:val="595959" w:themeColor="text1" w:themeTint="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D895EA0"/>
    <w:multiLevelType w:val="hybridMultilevel"/>
    <w:tmpl w:val="B8C297AC"/>
    <w:lvl w:ilvl="0" w:tplc="219A6364">
      <w:start w:val="1"/>
      <w:numFmt w:val="bullet"/>
      <w:lvlText w:val=""/>
      <w:lvlJc w:val="left"/>
      <w:pPr>
        <w:ind w:left="1287" w:hanging="360"/>
      </w:pPr>
      <w:rPr>
        <w:rFonts w:ascii="Symbol" w:hAnsi="Symbol" w:hint="default"/>
        <w:color w:val="0083C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0819C2"/>
    <w:multiLevelType w:val="hybridMultilevel"/>
    <w:tmpl w:val="BC28C35C"/>
    <w:lvl w:ilvl="0" w:tplc="1C5C73B2">
      <w:start w:val="1"/>
      <w:numFmt w:val="bullet"/>
      <w:lvlText w:val=""/>
      <w:lvlJc w:val="left"/>
      <w:pPr>
        <w:ind w:left="720" w:hanging="360"/>
      </w:pPr>
      <w:rPr>
        <w:rFonts w:ascii="Symbol" w:hAnsi="Symbol" w:hint="default"/>
        <w:color w:val="00206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D82234"/>
    <w:multiLevelType w:val="hybridMultilevel"/>
    <w:tmpl w:val="AC00086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4" w15:restartNumberingAfterBreak="0">
    <w:nsid w:val="446B720F"/>
    <w:multiLevelType w:val="multilevel"/>
    <w:tmpl w:val="FA368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E535A5"/>
    <w:multiLevelType w:val="multilevel"/>
    <w:tmpl w:val="5634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E34E3C"/>
    <w:multiLevelType w:val="multilevel"/>
    <w:tmpl w:val="3E3AACA2"/>
    <w:styleLink w:val="CurrentList2"/>
    <w:lvl w:ilvl="0">
      <w:start w:val="1"/>
      <w:numFmt w:val="bullet"/>
      <w:lvlText w:val=""/>
      <w:lvlJc w:val="left"/>
      <w:pPr>
        <w:ind w:left="717" w:hanging="360"/>
      </w:pPr>
      <w:rPr>
        <w:rFonts w:ascii="Symbol" w:hAnsi="Symbol" w:hint="default"/>
        <w:color w:val="418DD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9A41CE"/>
    <w:multiLevelType w:val="hybridMultilevel"/>
    <w:tmpl w:val="6756DCB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8" w15:restartNumberingAfterBreak="0">
    <w:nsid w:val="60B966DE"/>
    <w:multiLevelType w:val="hybridMultilevel"/>
    <w:tmpl w:val="4C2A4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116858"/>
    <w:multiLevelType w:val="multilevel"/>
    <w:tmpl w:val="A71A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0D452F"/>
    <w:multiLevelType w:val="hybridMultilevel"/>
    <w:tmpl w:val="801AFAF0"/>
    <w:lvl w:ilvl="0" w:tplc="82545C28">
      <w:start w:val="1"/>
      <w:numFmt w:val="bullet"/>
      <w:pStyle w:val="ListParagraph"/>
      <w:lvlText w:val=""/>
      <w:lvlJc w:val="left"/>
      <w:pPr>
        <w:ind w:left="717" w:hanging="360"/>
      </w:pPr>
      <w:rPr>
        <w:rFonts w:ascii="Symbol" w:hAnsi="Symbol" w:hint="default"/>
        <w:color w:val="595959" w:themeColor="text1" w:themeTint="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D62FD0"/>
    <w:multiLevelType w:val="multilevel"/>
    <w:tmpl w:val="D3A4D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B05DE8"/>
    <w:multiLevelType w:val="hybridMultilevel"/>
    <w:tmpl w:val="B890230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3" w15:restartNumberingAfterBreak="0">
    <w:nsid w:val="718A7C82"/>
    <w:multiLevelType w:val="multilevel"/>
    <w:tmpl w:val="A1DE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737DC8"/>
    <w:multiLevelType w:val="hybridMultilevel"/>
    <w:tmpl w:val="D0FE48D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5" w15:restartNumberingAfterBreak="0">
    <w:nsid w:val="766E394D"/>
    <w:multiLevelType w:val="hybridMultilevel"/>
    <w:tmpl w:val="20BE8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6F1AF0"/>
    <w:multiLevelType w:val="hybridMultilevel"/>
    <w:tmpl w:val="2EA4B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891C21"/>
    <w:multiLevelType w:val="hybridMultilevel"/>
    <w:tmpl w:val="B998A9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F204A14"/>
    <w:multiLevelType w:val="multilevel"/>
    <w:tmpl w:val="434A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9337270">
    <w:abstractNumId w:val="37"/>
  </w:num>
  <w:num w:numId="2" w16cid:durableId="51126794">
    <w:abstractNumId w:val="12"/>
  </w:num>
  <w:num w:numId="3" w16cid:durableId="1509639503">
    <w:abstractNumId w:val="35"/>
  </w:num>
  <w:num w:numId="4" w16cid:durableId="1249342975">
    <w:abstractNumId w:val="21"/>
  </w:num>
  <w:num w:numId="5" w16cid:durableId="1978682489">
    <w:abstractNumId w:val="13"/>
  </w:num>
  <w:num w:numId="6" w16cid:durableId="1409034559">
    <w:abstractNumId w:val="30"/>
  </w:num>
  <w:num w:numId="7" w16cid:durableId="1486505915">
    <w:abstractNumId w:val="17"/>
  </w:num>
  <w:num w:numId="8" w16cid:durableId="1171749859">
    <w:abstractNumId w:val="22"/>
  </w:num>
  <w:num w:numId="9" w16cid:durableId="2036155033">
    <w:abstractNumId w:val="14"/>
  </w:num>
  <w:num w:numId="10" w16cid:durableId="1963881734">
    <w:abstractNumId w:val="0"/>
  </w:num>
  <w:num w:numId="11" w16cid:durableId="198131238">
    <w:abstractNumId w:val="1"/>
  </w:num>
  <w:num w:numId="12" w16cid:durableId="658461735">
    <w:abstractNumId w:val="2"/>
  </w:num>
  <w:num w:numId="13" w16cid:durableId="912743737">
    <w:abstractNumId w:val="3"/>
  </w:num>
  <w:num w:numId="14" w16cid:durableId="806049663">
    <w:abstractNumId w:val="8"/>
  </w:num>
  <w:num w:numId="15" w16cid:durableId="1791434205">
    <w:abstractNumId w:val="4"/>
  </w:num>
  <w:num w:numId="16" w16cid:durableId="1148324184">
    <w:abstractNumId w:val="5"/>
  </w:num>
  <w:num w:numId="17" w16cid:durableId="112404703">
    <w:abstractNumId w:val="6"/>
  </w:num>
  <w:num w:numId="18" w16cid:durableId="1895658777">
    <w:abstractNumId w:val="7"/>
  </w:num>
  <w:num w:numId="19" w16cid:durableId="1036927777">
    <w:abstractNumId w:val="9"/>
  </w:num>
  <w:num w:numId="20" w16cid:durableId="1787655694">
    <w:abstractNumId w:val="28"/>
  </w:num>
  <w:num w:numId="21" w16cid:durableId="2021621748">
    <w:abstractNumId w:val="36"/>
  </w:num>
  <w:num w:numId="22" w16cid:durableId="1086730195">
    <w:abstractNumId w:val="15"/>
  </w:num>
  <w:num w:numId="23" w16cid:durableId="442573008">
    <w:abstractNumId w:val="26"/>
  </w:num>
  <w:num w:numId="24" w16cid:durableId="888957860">
    <w:abstractNumId w:val="18"/>
  </w:num>
  <w:num w:numId="25" w16cid:durableId="672802764">
    <w:abstractNumId w:val="10"/>
  </w:num>
  <w:num w:numId="26" w16cid:durableId="567887943">
    <w:abstractNumId w:val="19"/>
  </w:num>
  <w:num w:numId="27" w16cid:durableId="1587767556">
    <w:abstractNumId w:val="31"/>
  </w:num>
  <w:num w:numId="28" w16cid:durableId="1488206616">
    <w:abstractNumId w:val="11"/>
  </w:num>
  <w:num w:numId="29" w16cid:durableId="975338542">
    <w:abstractNumId w:val="25"/>
  </w:num>
  <w:num w:numId="30" w16cid:durableId="1987129444">
    <w:abstractNumId w:val="24"/>
  </w:num>
  <w:num w:numId="31" w16cid:durableId="413090646">
    <w:abstractNumId w:val="16"/>
  </w:num>
  <w:num w:numId="32" w16cid:durableId="1923416402">
    <w:abstractNumId w:val="33"/>
  </w:num>
  <w:num w:numId="33" w16cid:durableId="1182888780">
    <w:abstractNumId w:val="29"/>
  </w:num>
  <w:num w:numId="34" w16cid:durableId="56056263">
    <w:abstractNumId w:val="38"/>
  </w:num>
  <w:num w:numId="35" w16cid:durableId="1423144205">
    <w:abstractNumId w:val="27"/>
  </w:num>
  <w:num w:numId="36" w16cid:durableId="196508829">
    <w:abstractNumId w:val="34"/>
  </w:num>
  <w:num w:numId="37" w16cid:durableId="1081486900">
    <w:abstractNumId w:val="23"/>
  </w:num>
  <w:num w:numId="38" w16cid:durableId="582565544">
    <w:abstractNumId w:val="32"/>
  </w:num>
  <w:num w:numId="39" w16cid:durableId="1912042449">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thugasemdir">
    <w15:presenceInfo w15:providerId="None" w15:userId="Athugasemd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DF2"/>
    <w:rsid w:val="0000210E"/>
    <w:rsid w:val="00002A60"/>
    <w:rsid w:val="0000646C"/>
    <w:rsid w:val="00022614"/>
    <w:rsid w:val="00026FDC"/>
    <w:rsid w:val="00031CB1"/>
    <w:rsid w:val="00035AE6"/>
    <w:rsid w:val="00054A4D"/>
    <w:rsid w:val="00073573"/>
    <w:rsid w:val="00093D2B"/>
    <w:rsid w:val="000A21D0"/>
    <w:rsid w:val="000A650E"/>
    <w:rsid w:val="000A7D18"/>
    <w:rsid w:val="000B2A91"/>
    <w:rsid w:val="000B62B4"/>
    <w:rsid w:val="000C079A"/>
    <w:rsid w:val="000D5002"/>
    <w:rsid w:val="000D7269"/>
    <w:rsid w:val="000F3F9C"/>
    <w:rsid w:val="000F6305"/>
    <w:rsid w:val="000F7022"/>
    <w:rsid w:val="00117E75"/>
    <w:rsid w:val="00131542"/>
    <w:rsid w:val="00156047"/>
    <w:rsid w:val="00157D4A"/>
    <w:rsid w:val="00191C51"/>
    <w:rsid w:val="00196A90"/>
    <w:rsid w:val="001A4CAD"/>
    <w:rsid w:val="001B282D"/>
    <w:rsid w:val="001C4E1F"/>
    <w:rsid w:val="001C7B39"/>
    <w:rsid w:val="001D7020"/>
    <w:rsid w:val="001F72FB"/>
    <w:rsid w:val="00200DF2"/>
    <w:rsid w:val="0020461A"/>
    <w:rsid w:val="00226A93"/>
    <w:rsid w:val="002342B2"/>
    <w:rsid w:val="00255072"/>
    <w:rsid w:val="002622A7"/>
    <w:rsid w:val="002760ED"/>
    <w:rsid w:val="002815F8"/>
    <w:rsid w:val="002D63C6"/>
    <w:rsid w:val="002D7FB7"/>
    <w:rsid w:val="002E0A75"/>
    <w:rsid w:val="002E6FD2"/>
    <w:rsid w:val="002F1157"/>
    <w:rsid w:val="003342A9"/>
    <w:rsid w:val="00340C38"/>
    <w:rsid w:val="0034206A"/>
    <w:rsid w:val="00350107"/>
    <w:rsid w:val="003927E6"/>
    <w:rsid w:val="003A70F8"/>
    <w:rsid w:val="003A7138"/>
    <w:rsid w:val="003B418F"/>
    <w:rsid w:val="003F06F1"/>
    <w:rsid w:val="003F3563"/>
    <w:rsid w:val="00403D00"/>
    <w:rsid w:val="004053AC"/>
    <w:rsid w:val="00410459"/>
    <w:rsid w:val="0042016D"/>
    <w:rsid w:val="004646D9"/>
    <w:rsid w:val="00470901"/>
    <w:rsid w:val="00474328"/>
    <w:rsid w:val="00491186"/>
    <w:rsid w:val="004B7E65"/>
    <w:rsid w:val="004C3570"/>
    <w:rsid w:val="004C38EC"/>
    <w:rsid w:val="004D038C"/>
    <w:rsid w:val="004E0FEA"/>
    <w:rsid w:val="00501F12"/>
    <w:rsid w:val="00511AC5"/>
    <w:rsid w:val="00517EEA"/>
    <w:rsid w:val="0052786A"/>
    <w:rsid w:val="00533FE2"/>
    <w:rsid w:val="0055176B"/>
    <w:rsid w:val="0055793D"/>
    <w:rsid w:val="00566EB3"/>
    <w:rsid w:val="00567B70"/>
    <w:rsid w:val="005740E1"/>
    <w:rsid w:val="005814E1"/>
    <w:rsid w:val="00586E16"/>
    <w:rsid w:val="005954B3"/>
    <w:rsid w:val="005A64CA"/>
    <w:rsid w:val="005B4E4E"/>
    <w:rsid w:val="005C107A"/>
    <w:rsid w:val="005C395C"/>
    <w:rsid w:val="005C52D1"/>
    <w:rsid w:val="005D3CE3"/>
    <w:rsid w:val="005D60CB"/>
    <w:rsid w:val="005E3DD3"/>
    <w:rsid w:val="005F45E5"/>
    <w:rsid w:val="00605966"/>
    <w:rsid w:val="006257C7"/>
    <w:rsid w:val="00630C93"/>
    <w:rsid w:val="00651194"/>
    <w:rsid w:val="00670F12"/>
    <w:rsid w:val="006924EF"/>
    <w:rsid w:val="00692EEC"/>
    <w:rsid w:val="00697D4E"/>
    <w:rsid w:val="006C1198"/>
    <w:rsid w:val="006C2243"/>
    <w:rsid w:val="006C2C1A"/>
    <w:rsid w:val="006F3A0D"/>
    <w:rsid w:val="00702C7C"/>
    <w:rsid w:val="007042D0"/>
    <w:rsid w:val="00705C55"/>
    <w:rsid w:val="00732460"/>
    <w:rsid w:val="00737397"/>
    <w:rsid w:val="00775168"/>
    <w:rsid w:val="00790881"/>
    <w:rsid w:val="00795CDB"/>
    <w:rsid w:val="007A4E53"/>
    <w:rsid w:val="007A6294"/>
    <w:rsid w:val="007B28B1"/>
    <w:rsid w:val="007C6ED1"/>
    <w:rsid w:val="007E0AB1"/>
    <w:rsid w:val="007F0E2E"/>
    <w:rsid w:val="007F3B3C"/>
    <w:rsid w:val="00804969"/>
    <w:rsid w:val="00807DF0"/>
    <w:rsid w:val="00812F1B"/>
    <w:rsid w:val="00823D6B"/>
    <w:rsid w:val="0082652F"/>
    <w:rsid w:val="0083530E"/>
    <w:rsid w:val="008366CC"/>
    <w:rsid w:val="00886419"/>
    <w:rsid w:val="008906E9"/>
    <w:rsid w:val="00896891"/>
    <w:rsid w:val="008A09D6"/>
    <w:rsid w:val="008A41A5"/>
    <w:rsid w:val="008A6AA3"/>
    <w:rsid w:val="008C0551"/>
    <w:rsid w:val="008C34B9"/>
    <w:rsid w:val="008D10FE"/>
    <w:rsid w:val="008D605F"/>
    <w:rsid w:val="008E7313"/>
    <w:rsid w:val="00906D94"/>
    <w:rsid w:val="0091224E"/>
    <w:rsid w:val="00913621"/>
    <w:rsid w:val="00950CAD"/>
    <w:rsid w:val="009641F2"/>
    <w:rsid w:val="00966C73"/>
    <w:rsid w:val="00970774"/>
    <w:rsid w:val="009B38E5"/>
    <w:rsid w:val="009C230F"/>
    <w:rsid w:val="009D3D11"/>
    <w:rsid w:val="009D4A85"/>
    <w:rsid w:val="00A173CF"/>
    <w:rsid w:val="00A339B5"/>
    <w:rsid w:val="00A55A07"/>
    <w:rsid w:val="00A97F68"/>
    <w:rsid w:val="00AB6BC5"/>
    <w:rsid w:val="00AD10E5"/>
    <w:rsid w:val="00AD1563"/>
    <w:rsid w:val="00AF0EB6"/>
    <w:rsid w:val="00AF6DE0"/>
    <w:rsid w:val="00B01A77"/>
    <w:rsid w:val="00B058A3"/>
    <w:rsid w:val="00B14600"/>
    <w:rsid w:val="00B16D71"/>
    <w:rsid w:val="00B274F4"/>
    <w:rsid w:val="00B312BE"/>
    <w:rsid w:val="00B31B9A"/>
    <w:rsid w:val="00B4191E"/>
    <w:rsid w:val="00B51DDE"/>
    <w:rsid w:val="00B75361"/>
    <w:rsid w:val="00B85929"/>
    <w:rsid w:val="00BB0664"/>
    <w:rsid w:val="00BB5509"/>
    <w:rsid w:val="00BC1A20"/>
    <w:rsid w:val="00BE2A0C"/>
    <w:rsid w:val="00C02475"/>
    <w:rsid w:val="00C16A6D"/>
    <w:rsid w:val="00C35544"/>
    <w:rsid w:val="00C557F5"/>
    <w:rsid w:val="00C56A86"/>
    <w:rsid w:val="00C57949"/>
    <w:rsid w:val="00C64F28"/>
    <w:rsid w:val="00C87449"/>
    <w:rsid w:val="00C92D7E"/>
    <w:rsid w:val="00C96584"/>
    <w:rsid w:val="00C97F0A"/>
    <w:rsid w:val="00CB2CF6"/>
    <w:rsid w:val="00CB6946"/>
    <w:rsid w:val="00CB6C99"/>
    <w:rsid w:val="00CD141B"/>
    <w:rsid w:val="00CE1D35"/>
    <w:rsid w:val="00CE7882"/>
    <w:rsid w:val="00CF3B5E"/>
    <w:rsid w:val="00CF76AF"/>
    <w:rsid w:val="00D311B8"/>
    <w:rsid w:val="00D4204F"/>
    <w:rsid w:val="00D45D72"/>
    <w:rsid w:val="00D83A7C"/>
    <w:rsid w:val="00D85395"/>
    <w:rsid w:val="00D95D9B"/>
    <w:rsid w:val="00DA1C5B"/>
    <w:rsid w:val="00DB4991"/>
    <w:rsid w:val="00DC6435"/>
    <w:rsid w:val="00DD05D3"/>
    <w:rsid w:val="00DF1EE8"/>
    <w:rsid w:val="00E061FC"/>
    <w:rsid w:val="00E07806"/>
    <w:rsid w:val="00E11DEF"/>
    <w:rsid w:val="00E129F9"/>
    <w:rsid w:val="00E141B3"/>
    <w:rsid w:val="00E225B7"/>
    <w:rsid w:val="00E24C5B"/>
    <w:rsid w:val="00E25932"/>
    <w:rsid w:val="00E40E77"/>
    <w:rsid w:val="00E55F02"/>
    <w:rsid w:val="00E76DBA"/>
    <w:rsid w:val="00E90005"/>
    <w:rsid w:val="00EA2FB3"/>
    <w:rsid w:val="00EA48A2"/>
    <w:rsid w:val="00EC198F"/>
    <w:rsid w:val="00EC6CBC"/>
    <w:rsid w:val="00EE131B"/>
    <w:rsid w:val="00EE70EF"/>
    <w:rsid w:val="00EE771A"/>
    <w:rsid w:val="00EF2650"/>
    <w:rsid w:val="00F11469"/>
    <w:rsid w:val="00F31D64"/>
    <w:rsid w:val="00F36A3B"/>
    <w:rsid w:val="00F37A25"/>
    <w:rsid w:val="00F613EF"/>
    <w:rsid w:val="00F64A14"/>
    <w:rsid w:val="00F701FA"/>
    <w:rsid w:val="00F71E39"/>
    <w:rsid w:val="00F73D4F"/>
    <w:rsid w:val="00F86331"/>
    <w:rsid w:val="00F90239"/>
    <w:rsid w:val="00FA2133"/>
    <w:rsid w:val="00FA3582"/>
    <w:rsid w:val="00FA432F"/>
    <w:rsid w:val="00FA7ECC"/>
    <w:rsid w:val="00FB2864"/>
    <w:rsid w:val="00FC533B"/>
    <w:rsid w:val="00FD0FC1"/>
    <w:rsid w:val="00FD7899"/>
    <w:rsid w:val="00FE4CB8"/>
    <w:rsid w:val="00FF1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E64C1"/>
  <w15:chartTrackingRefBased/>
  <w15:docId w15:val="{ECED6F1C-2C89-4FC0-9880-AD6D8FDD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D11"/>
    <w:pPr>
      <w:spacing w:before="120" w:after="120" w:line="288" w:lineRule="auto"/>
    </w:pPr>
    <w:rPr>
      <w:rFonts w:ascii="Aptos Serif" w:hAnsi="Aptos Serif"/>
      <w:sz w:val="21"/>
      <w:lang w:val="is-IS"/>
    </w:rPr>
  </w:style>
  <w:style w:type="paragraph" w:styleId="Heading1">
    <w:name w:val="heading 1"/>
    <w:next w:val="Normal"/>
    <w:link w:val="Heading1Char"/>
    <w:uiPriority w:val="9"/>
    <w:qFormat/>
    <w:rsid w:val="004E0FEA"/>
    <w:pPr>
      <w:spacing w:before="320" w:line="288" w:lineRule="auto"/>
      <w:outlineLvl w:val="0"/>
    </w:pPr>
    <w:rPr>
      <w:rFonts w:ascii="Aptos Narrow" w:eastAsiaTheme="majorEastAsia" w:hAnsi="Aptos Narrow" w:cs="Times New Roman (Headings CS)"/>
      <w:b/>
      <w:bCs/>
      <w:color w:val="000000" w:themeColor="text1"/>
      <w:kern w:val="28"/>
      <w:sz w:val="30"/>
      <w:szCs w:val="30"/>
      <w:lang w:val="is-IS"/>
    </w:rPr>
  </w:style>
  <w:style w:type="paragraph" w:styleId="Heading2">
    <w:name w:val="heading 2"/>
    <w:basedOn w:val="Heading1"/>
    <w:next w:val="Normal"/>
    <w:link w:val="Heading2Char"/>
    <w:uiPriority w:val="9"/>
    <w:unhideWhenUsed/>
    <w:qFormat/>
    <w:rsid w:val="004E0FEA"/>
    <w:pPr>
      <w:spacing w:before="240"/>
      <w:outlineLvl w:val="1"/>
    </w:pPr>
    <w:rPr>
      <w:sz w:val="24"/>
      <w:szCs w:val="26"/>
    </w:rPr>
  </w:style>
  <w:style w:type="paragraph" w:styleId="Heading3">
    <w:name w:val="heading 3"/>
    <w:basedOn w:val="Heading2"/>
    <w:next w:val="Normal"/>
    <w:link w:val="Heading3Char"/>
    <w:uiPriority w:val="9"/>
    <w:unhideWhenUsed/>
    <w:qFormat/>
    <w:rsid w:val="00697D4E"/>
    <w:pPr>
      <w:keepNext/>
      <w:keepLines/>
      <w:spacing w:line="192" w:lineRule="auto"/>
      <w:outlineLvl w:val="2"/>
    </w:pPr>
    <w:rPr>
      <w:bCs w:val="0"/>
      <w:sz w:val="21"/>
      <w:szCs w:val="22"/>
    </w:rPr>
  </w:style>
  <w:style w:type="paragraph" w:styleId="Heading4">
    <w:name w:val="heading 4"/>
    <w:basedOn w:val="Heading3"/>
    <w:next w:val="Normal"/>
    <w:link w:val="Heading4Char"/>
    <w:uiPriority w:val="9"/>
    <w:unhideWhenUsed/>
    <w:rsid w:val="008E7313"/>
    <w:pPr>
      <w:outlineLvl w:val="3"/>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FEA"/>
    <w:rPr>
      <w:rFonts w:ascii="Aptos Narrow" w:eastAsiaTheme="majorEastAsia" w:hAnsi="Aptos Narrow" w:cs="Times New Roman (Headings CS)"/>
      <w:b/>
      <w:bCs/>
      <w:color w:val="000000" w:themeColor="text1"/>
      <w:kern w:val="28"/>
      <w:sz w:val="30"/>
      <w:szCs w:val="30"/>
      <w:lang w:val="is-IS"/>
    </w:rPr>
  </w:style>
  <w:style w:type="paragraph" w:styleId="ListParagraph">
    <w:name w:val="List Paragraph"/>
    <w:basedOn w:val="Normal"/>
    <w:uiPriority w:val="34"/>
    <w:qFormat/>
    <w:rsid w:val="002760ED"/>
    <w:pPr>
      <w:keepLines/>
      <w:numPr>
        <w:numId w:val="6"/>
      </w:numPr>
      <w:spacing w:after="240"/>
      <w:contextualSpacing/>
    </w:pPr>
  </w:style>
  <w:style w:type="paragraph" w:styleId="Title">
    <w:name w:val="Title"/>
    <w:basedOn w:val="Normal"/>
    <w:next w:val="Normal"/>
    <w:link w:val="TitleChar"/>
    <w:uiPriority w:val="10"/>
    <w:qFormat/>
    <w:rsid w:val="00697D4E"/>
    <w:pPr>
      <w:keepNext/>
      <w:keepLines/>
      <w:spacing w:before="360" w:after="240" w:line="228" w:lineRule="auto"/>
      <w:outlineLvl w:val="0"/>
    </w:pPr>
    <w:rPr>
      <w:rFonts w:ascii="Aptos Narrow" w:eastAsiaTheme="majorEastAsia" w:hAnsi="Aptos Narrow" w:cs="Times New Roman (Headings CS)"/>
      <w:b/>
      <w:bCs/>
      <w:color w:val="000000" w:themeColor="text1"/>
      <w:kern w:val="28"/>
      <w:sz w:val="36"/>
      <w:szCs w:val="34"/>
    </w:rPr>
  </w:style>
  <w:style w:type="character" w:customStyle="1" w:styleId="TitleChar">
    <w:name w:val="Title Char"/>
    <w:basedOn w:val="DefaultParagraphFont"/>
    <w:link w:val="Title"/>
    <w:uiPriority w:val="10"/>
    <w:rsid w:val="00697D4E"/>
    <w:rPr>
      <w:rFonts w:ascii="Aptos Narrow" w:eastAsiaTheme="majorEastAsia" w:hAnsi="Aptos Narrow" w:cs="Times New Roman (Headings CS)"/>
      <w:b/>
      <w:bCs/>
      <w:color w:val="000000" w:themeColor="text1"/>
      <w:kern w:val="28"/>
      <w:sz w:val="36"/>
      <w:szCs w:val="34"/>
      <w:lang w:val="is-IS"/>
    </w:rPr>
  </w:style>
  <w:style w:type="character" w:customStyle="1" w:styleId="Heading2Char">
    <w:name w:val="Heading 2 Char"/>
    <w:basedOn w:val="DefaultParagraphFont"/>
    <w:link w:val="Heading2"/>
    <w:uiPriority w:val="9"/>
    <w:rsid w:val="004E0FEA"/>
    <w:rPr>
      <w:rFonts w:ascii="Aptos Narrow" w:eastAsiaTheme="majorEastAsia" w:hAnsi="Aptos Narrow" w:cs="Times New Roman (Headings CS)"/>
      <w:b/>
      <w:bCs/>
      <w:color w:val="000000" w:themeColor="text1"/>
      <w:kern w:val="28"/>
      <w:szCs w:val="26"/>
      <w:lang w:val="is-IS"/>
    </w:rPr>
  </w:style>
  <w:style w:type="paragraph" w:styleId="Header">
    <w:name w:val="header"/>
    <w:basedOn w:val="Footer"/>
    <w:link w:val="HeaderChar"/>
    <w:uiPriority w:val="99"/>
    <w:unhideWhenUsed/>
    <w:rsid w:val="000D7269"/>
    <w:pPr>
      <w:tabs>
        <w:tab w:val="center" w:pos="4680"/>
      </w:tabs>
      <w:spacing w:line="216" w:lineRule="auto"/>
    </w:pPr>
    <w:rPr>
      <w:bCs/>
      <w:color w:val="000000"/>
      <w:szCs w:val="16"/>
      <w14:textFill>
        <w14:solidFill>
          <w14:srgbClr w14:val="000000">
            <w14:lumMod w14:val="50000"/>
            <w14:lumOff w14:val="50000"/>
          </w14:srgbClr>
        </w14:solidFill>
      </w14:textFill>
    </w:rPr>
  </w:style>
  <w:style w:type="character" w:customStyle="1" w:styleId="HeaderChar">
    <w:name w:val="Header Char"/>
    <w:basedOn w:val="DefaultParagraphFont"/>
    <w:link w:val="Header"/>
    <w:uiPriority w:val="99"/>
    <w:rsid w:val="000D7269"/>
    <w:rPr>
      <w:rFonts w:ascii="Aptos Narrow" w:hAnsi="Aptos Narrow"/>
      <w:bCs/>
      <w:color w:val="000000"/>
      <w:sz w:val="16"/>
      <w:szCs w:val="16"/>
      <w:lang w:val="is-IS"/>
      <w14:textFill>
        <w14:solidFill>
          <w14:srgbClr w14:val="000000">
            <w14:lumMod w14:val="50000"/>
            <w14:lumOff w14:val="50000"/>
          </w14:srgbClr>
        </w14:solidFill>
      </w14:textFill>
    </w:rPr>
  </w:style>
  <w:style w:type="paragraph" w:styleId="Footer">
    <w:name w:val="footer"/>
    <w:basedOn w:val="Normal"/>
    <w:link w:val="FooterChar"/>
    <w:uiPriority w:val="99"/>
    <w:unhideWhenUsed/>
    <w:rsid w:val="00002A60"/>
    <w:pPr>
      <w:tabs>
        <w:tab w:val="right" w:pos="9360"/>
      </w:tabs>
      <w:spacing w:before="0" w:after="0" w:line="240" w:lineRule="auto"/>
    </w:pPr>
    <w:rPr>
      <w:rFonts w:ascii="Aptos Narrow" w:hAnsi="Aptos Narrow"/>
      <w:color w:val="7F7F7F" w:themeColor="text1" w:themeTint="80"/>
      <w:sz w:val="16"/>
      <w:szCs w:val="14"/>
    </w:rPr>
  </w:style>
  <w:style w:type="character" w:customStyle="1" w:styleId="FooterChar">
    <w:name w:val="Footer Char"/>
    <w:basedOn w:val="DefaultParagraphFont"/>
    <w:link w:val="Footer"/>
    <w:uiPriority w:val="99"/>
    <w:rsid w:val="00002A60"/>
    <w:rPr>
      <w:rFonts w:ascii="Aptos Narrow" w:hAnsi="Aptos Narrow"/>
      <w:color w:val="7F7F7F" w:themeColor="text1" w:themeTint="80"/>
      <w:sz w:val="16"/>
      <w:szCs w:val="14"/>
      <w:lang w:val="is-IS"/>
    </w:rPr>
  </w:style>
  <w:style w:type="character" w:customStyle="1" w:styleId="Heading3Char">
    <w:name w:val="Heading 3 Char"/>
    <w:basedOn w:val="DefaultParagraphFont"/>
    <w:link w:val="Heading3"/>
    <w:uiPriority w:val="9"/>
    <w:rsid w:val="00697D4E"/>
    <w:rPr>
      <w:rFonts w:ascii="Aptos Narrow" w:eastAsiaTheme="majorEastAsia" w:hAnsi="Aptos Narrow" w:cs="Times New Roman (Headings CS)"/>
      <w:b/>
      <w:color w:val="000000" w:themeColor="text1"/>
      <w:kern w:val="28"/>
      <w:sz w:val="21"/>
      <w:szCs w:val="22"/>
      <w:lang w:val="is-IS"/>
    </w:rPr>
  </w:style>
  <w:style w:type="character" w:customStyle="1" w:styleId="Heading4Char">
    <w:name w:val="Heading 4 Char"/>
    <w:basedOn w:val="DefaultParagraphFont"/>
    <w:link w:val="Heading4"/>
    <w:uiPriority w:val="9"/>
    <w:rsid w:val="008E7313"/>
    <w:rPr>
      <w:rFonts w:ascii="Aptos Narrow" w:eastAsiaTheme="majorEastAsia" w:hAnsi="Aptos Narrow" w:cs="Times New Roman (Headings CS)"/>
      <w:b/>
      <w:bCs/>
      <w:iCs/>
      <w:color w:val="000000" w:themeColor="text1"/>
      <w:kern w:val="28"/>
      <w:sz w:val="21"/>
      <w:szCs w:val="22"/>
      <w:lang w:val="is-IS"/>
    </w:rPr>
  </w:style>
  <w:style w:type="character" w:customStyle="1" w:styleId="PageNumber1">
    <w:name w:val="Page Number1"/>
    <w:uiPriority w:val="1"/>
    <w:qFormat/>
    <w:rsid w:val="00002A60"/>
    <w:rPr>
      <w:rFonts w:ascii="Aptos" w:hAnsi="Aptos"/>
      <w:b/>
      <w:bCs/>
    </w:rPr>
  </w:style>
  <w:style w:type="character" w:styleId="Hyperlink">
    <w:name w:val="Hyperlink"/>
    <w:basedOn w:val="DefaultParagraphFont"/>
    <w:uiPriority w:val="99"/>
    <w:unhideWhenUsed/>
    <w:rsid w:val="00B31B9A"/>
    <w:rPr>
      <w:rFonts w:ascii="Aptos" w:hAnsi="Aptos"/>
      <w:b w:val="0"/>
      <w:i/>
      <w:color w:val="auto"/>
      <w:sz w:val="21"/>
      <w:u w:val="dotted"/>
    </w:rPr>
  </w:style>
  <w:style w:type="character" w:styleId="UnresolvedMention">
    <w:name w:val="Unresolved Mention"/>
    <w:basedOn w:val="DefaultParagraphFont"/>
    <w:uiPriority w:val="99"/>
    <w:semiHidden/>
    <w:unhideWhenUsed/>
    <w:rsid w:val="005A64CA"/>
    <w:rPr>
      <w:rFonts w:ascii="Georgia Pro" w:hAnsi="Georgia Pro"/>
      <w:b w:val="0"/>
      <w:i w:val="0"/>
      <w:color w:val="605E5C"/>
      <w:sz w:val="21"/>
      <w:shd w:val="clear" w:color="auto" w:fill="E1DFDD"/>
    </w:rPr>
  </w:style>
  <w:style w:type="paragraph" w:customStyle="1" w:styleId="Vitakandiogdagsetning">
    <w:name w:val="Viðtakandi og dagsetning"/>
    <w:basedOn w:val="Normal"/>
    <w:qFormat/>
    <w:rsid w:val="00C64F28"/>
    <w:pPr>
      <w:spacing w:before="0" w:after="840"/>
    </w:pPr>
  </w:style>
  <w:style w:type="numbering" w:customStyle="1" w:styleId="CurrentList1">
    <w:name w:val="Current List1"/>
    <w:uiPriority w:val="99"/>
    <w:rsid w:val="005954B3"/>
    <w:pPr>
      <w:numPr>
        <w:numId w:val="22"/>
      </w:numPr>
    </w:pPr>
  </w:style>
  <w:style w:type="numbering" w:customStyle="1" w:styleId="CurrentList2">
    <w:name w:val="Current List2"/>
    <w:uiPriority w:val="99"/>
    <w:rsid w:val="002760ED"/>
    <w:pPr>
      <w:numPr>
        <w:numId w:val="23"/>
      </w:numPr>
    </w:pPr>
  </w:style>
  <w:style w:type="paragraph" w:styleId="NormalWeb">
    <w:name w:val="Normal (Web)"/>
    <w:basedOn w:val="Normal"/>
    <w:uiPriority w:val="99"/>
    <w:semiHidden/>
    <w:unhideWhenUsed/>
    <w:rsid w:val="003A70F8"/>
    <w:rPr>
      <w:rFonts w:ascii="Times New Roman" w:hAnsi="Times New Roman" w:cs="Times New Roman"/>
      <w:sz w:val="24"/>
    </w:rPr>
  </w:style>
  <w:style w:type="paragraph" w:styleId="Subtitle">
    <w:name w:val="Subtitle"/>
    <w:basedOn w:val="Normal"/>
    <w:next w:val="Normal"/>
    <w:link w:val="SubtitleChar"/>
    <w:uiPriority w:val="11"/>
    <w:qFormat/>
    <w:rsid w:val="00807DF0"/>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807DF0"/>
    <w:rPr>
      <w:rFonts w:eastAsiaTheme="minorEastAsia"/>
      <w:color w:val="5A5A5A" w:themeColor="text1" w:themeTint="A5"/>
      <w:spacing w:val="15"/>
      <w:sz w:val="22"/>
      <w:szCs w:val="22"/>
      <w:lang w:val="is-IS"/>
    </w:rPr>
  </w:style>
  <w:style w:type="table" w:styleId="TableGrid">
    <w:name w:val="Table Grid"/>
    <w:basedOn w:val="TableNormal"/>
    <w:uiPriority w:val="39"/>
    <w:rsid w:val="00F11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1469"/>
    <w:rPr>
      <w:sz w:val="16"/>
      <w:szCs w:val="16"/>
    </w:rPr>
  </w:style>
  <w:style w:type="paragraph" w:styleId="CommentText">
    <w:name w:val="annotation text"/>
    <w:basedOn w:val="Normal"/>
    <w:link w:val="CommentTextChar"/>
    <w:uiPriority w:val="99"/>
    <w:unhideWhenUsed/>
    <w:rsid w:val="00F11469"/>
    <w:pPr>
      <w:spacing w:before="0" w:after="110" w:line="240" w:lineRule="auto"/>
    </w:pPr>
    <w:rPr>
      <w:rFonts w:ascii="Aptos" w:eastAsiaTheme="minorEastAsia" w:hAnsi="Aptos"/>
      <w:color w:val="1F2937"/>
      <w:sz w:val="20"/>
      <w:szCs w:val="20"/>
      <w:lang w:val="en-US"/>
    </w:rPr>
  </w:style>
  <w:style w:type="character" w:customStyle="1" w:styleId="CommentTextChar">
    <w:name w:val="Comment Text Char"/>
    <w:basedOn w:val="DefaultParagraphFont"/>
    <w:link w:val="CommentText"/>
    <w:uiPriority w:val="99"/>
    <w:rsid w:val="00F11469"/>
    <w:rPr>
      <w:rFonts w:ascii="Aptos" w:eastAsiaTheme="minorEastAsia" w:hAnsi="Aptos"/>
      <w:color w:val="1F2937"/>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981955">
      <w:bodyDiv w:val="1"/>
      <w:marLeft w:val="0"/>
      <w:marRight w:val="0"/>
      <w:marTop w:val="0"/>
      <w:marBottom w:val="0"/>
      <w:divBdr>
        <w:top w:val="none" w:sz="0" w:space="0" w:color="auto"/>
        <w:left w:val="none" w:sz="0" w:space="0" w:color="auto"/>
        <w:bottom w:val="none" w:sz="0" w:space="0" w:color="auto"/>
        <w:right w:val="none" w:sz="0" w:space="0" w:color="auto"/>
      </w:divBdr>
    </w:div>
    <w:div w:id="1079518770">
      <w:bodyDiv w:val="1"/>
      <w:marLeft w:val="0"/>
      <w:marRight w:val="0"/>
      <w:marTop w:val="0"/>
      <w:marBottom w:val="0"/>
      <w:divBdr>
        <w:top w:val="none" w:sz="0" w:space="0" w:color="auto"/>
        <w:left w:val="none" w:sz="0" w:space="0" w:color="auto"/>
        <w:bottom w:val="none" w:sz="0" w:space="0" w:color="auto"/>
        <w:right w:val="none" w:sz="0" w:space="0" w:color="auto"/>
      </w:divBdr>
    </w:div>
    <w:div w:id="1582325437">
      <w:bodyDiv w:val="1"/>
      <w:marLeft w:val="0"/>
      <w:marRight w:val="0"/>
      <w:marTop w:val="0"/>
      <w:marBottom w:val="0"/>
      <w:divBdr>
        <w:top w:val="none" w:sz="0" w:space="0" w:color="auto"/>
        <w:left w:val="none" w:sz="0" w:space="0" w:color="auto"/>
        <w:bottom w:val="none" w:sz="0" w:space="0" w:color="auto"/>
        <w:right w:val="none" w:sz="0" w:space="0" w:color="auto"/>
      </w:divBdr>
    </w:div>
    <w:div w:id="190375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ld&#243;rL&#225;russon\OneDrive%20-%20Ungmennaf&#233;lag%20&#205;slands\Desktop\Sv&#230;&#240;ist&#246;&#240;var%20Logo%20og%20gl&#230;rur\Allar%20sv&#9500;&#170;&#9500;&#9617;isst&#9500;&#9570;&#9500;&#9617;var\Word%20skapal&#9500;&#9474;n\SIU%20-%20Allar%20v1%2008.2024.dotx" TargetMode="External"/></Relationships>
</file>

<file path=word/theme/theme1.xml><?xml version="1.0" encoding="utf-8"?>
<a:theme xmlns:a="http://schemas.openxmlformats.org/drawingml/2006/main" name="Office Theme">
  <a:themeElements>
    <a:clrScheme name="UMFÍ">
      <a:dk1>
        <a:srgbClr val="000000"/>
      </a:dk1>
      <a:lt1>
        <a:srgbClr val="FFFFFF"/>
      </a:lt1>
      <a:dk2>
        <a:srgbClr val="548EDD"/>
      </a:dk2>
      <a:lt2>
        <a:srgbClr val="D3D6D8"/>
      </a:lt2>
      <a:accent1>
        <a:srgbClr val="0083CA"/>
      </a:accent1>
      <a:accent2>
        <a:srgbClr val="12355A"/>
      </a:accent2>
      <a:accent3>
        <a:srgbClr val="90D6F0"/>
      </a:accent3>
      <a:accent4>
        <a:srgbClr val="EF465A"/>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ca636e-0790-4cf7-8d3b-b29557676001">
      <Terms xmlns="http://schemas.microsoft.com/office/infopath/2007/PartnerControls"/>
    </lcf76f155ced4ddcb4097134ff3c332f>
    <TaxCatchAll xmlns="be1ddced-4981-41bd-a1eb-f5e86a5acbe1" xsi:nil="true"/>
    <Komi_x00f0_inn xmlns="acca636e-0790-4cf7-8d3b-b29557676001" xsi:nil="true"/>
    <Birtingaform xmlns="acca636e-0790-4cf7-8d3b-b29557676001" xsi:nil="true"/>
    <Undirs_x00ed__x00f0_a xmlns="acca636e-0790-4cf7-8d3b-b295576760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FA4FD5758C6B4CB36A7CC408ED7164" ma:contentTypeVersion="16" ma:contentTypeDescription="Create a new document." ma:contentTypeScope="" ma:versionID="a16b52d414b447f0ae1bdf26456bc324">
  <xsd:schema xmlns:xsd="http://www.w3.org/2001/XMLSchema" xmlns:xs="http://www.w3.org/2001/XMLSchema" xmlns:p="http://schemas.microsoft.com/office/2006/metadata/properties" xmlns:ns2="acca636e-0790-4cf7-8d3b-b29557676001" xmlns:ns3="be1ddced-4981-41bd-a1eb-f5e86a5acbe1" targetNamespace="http://schemas.microsoft.com/office/2006/metadata/properties" ma:root="true" ma:fieldsID="42067bf889266000b951f47f6b4afdf8" ns2:_="" ns3:_="">
    <xsd:import namespace="acca636e-0790-4cf7-8d3b-b29557676001"/>
    <xsd:import namespace="be1ddced-4981-41bd-a1eb-f5e86a5acb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Komi_x00f0_inn" minOccurs="0"/>
                <xsd:element ref="ns2:Birtingaform" minOccurs="0"/>
                <xsd:element ref="ns2:Undirs_x00ed__x00f0_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a636e-0790-4cf7-8d3b-b29557676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fde9d8-05b4-4323-8a40-626ee2de0c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Komi_x00f0_inn" ma:index="19" nillable="true" ma:displayName="Komið inn" ma:format="Dropdown" ma:internalName="Komi_x00f0_inn">
      <xsd:simpleType>
        <xsd:restriction base="dms:Text">
          <xsd:maxLength value="255"/>
        </xsd:restriction>
      </xsd:simpleType>
    </xsd:element>
    <xsd:element name="Birtingaform" ma:index="20" nillable="true" ma:displayName="Birtingaform" ma:format="Dropdown" ma:internalName="Birtingaform">
      <xsd:simpleType>
        <xsd:restriction base="dms:Choice">
          <xsd:enumeration value="PDF"/>
          <xsd:enumeration value="Word"/>
          <xsd:enumeration value="Excel"/>
          <xsd:enumeration value="Choice 4"/>
        </xsd:restriction>
      </xsd:simpleType>
    </xsd:element>
    <xsd:element name="Undirs_x00ed__x00f0_a" ma:index="21" nillable="true" ma:displayName="Undirsíða" ma:description="Velja undirsíðu: foreldrar/iðkendur/íþróttafélög/íþróttahéruð/þjálfarar" ma:format="Dropdown" ma:internalName="Undirs_x00ed__x00f0_a">
      <xsd:simpleType>
        <xsd:restriction base="dms:Choice">
          <xsd:enumeration value="Foredrar"/>
          <xsd:enumeration value="Iðkendur"/>
          <xsd:enumeration value="Íþróttafélög"/>
          <xsd:enumeration value="Íþróttahéruð"/>
          <xsd:enumeration value="Þjálfarar"/>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1ddced-4981-41bd-a1eb-f5e86a5ac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a58f00-65b7-4cf9-9d88-77f332579d45}" ma:internalName="TaxCatchAll" ma:showField="CatchAllData" ma:web="be1ddced-4981-41bd-a1eb-f5e86a5acb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1D7E9C-D85C-41A5-95D5-085F5DDD4991}">
  <ds:schemaRefs>
    <ds:schemaRef ds:uri="http://schemas.microsoft.com/sharepoint/v3/contenttype/forms"/>
  </ds:schemaRefs>
</ds:datastoreItem>
</file>

<file path=customXml/itemProps2.xml><?xml version="1.0" encoding="utf-8"?>
<ds:datastoreItem xmlns:ds="http://schemas.openxmlformats.org/officeDocument/2006/customXml" ds:itemID="{1F036366-1F24-45C2-8391-DB29493AFB36}">
  <ds:schemaRefs>
    <ds:schemaRef ds:uri="http://schemas.microsoft.com/office/2006/metadata/properties"/>
    <ds:schemaRef ds:uri="http://schemas.microsoft.com/office/infopath/2007/PartnerControls"/>
    <ds:schemaRef ds:uri="acca636e-0790-4cf7-8d3b-b29557676001"/>
    <ds:schemaRef ds:uri="be1ddced-4981-41bd-a1eb-f5e86a5acbe1"/>
  </ds:schemaRefs>
</ds:datastoreItem>
</file>

<file path=customXml/itemProps3.xml><?xml version="1.0" encoding="utf-8"?>
<ds:datastoreItem xmlns:ds="http://schemas.openxmlformats.org/officeDocument/2006/customXml" ds:itemID="{A62D4D4C-F155-6B4A-889D-455A91D2AA6B}">
  <ds:schemaRefs>
    <ds:schemaRef ds:uri="http://schemas.openxmlformats.org/officeDocument/2006/bibliography"/>
  </ds:schemaRefs>
</ds:datastoreItem>
</file>

<file path=customXml/itemProps4.xml><?xml version="1.0" encoding="utf-8"?>
<ds:datastoreItem xmlns:ds="http://schemas.openxmlformats.org/officeDocument/2006/customXml" ds:itemID="{627DF450-3293-4449-B982-51197FFBB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ca636e-0790-4cf7-8d3b-b29557676001"/>
    <ds:schemaRef ds:uri="be1ddced-4981-41bd-a1eb-f5e86a5ac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SIU - Allar v1 08.2024.dotx</Template>
  <TotalTime>95</TotalTime>
  <Pages>7</Pages>
  <Words>1746</Words>
  <Characters>9954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Svæðisstöðvar íþróttahéraða</Company>
  <LinksUpToDate>false</LinksUpToDate>
  <CharactersWithSpaces>11677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SIU.is</dc:creator>
  <cp:keywords/>
  <dc:description/>
  <cp:lastModifiedBy>Ragnheiður Sigurðardóttir</cp:lastModifiedBy>
  <cp:revision>64</cp:revision>
  <cp:lastPrinted>2024-08-07T16:22:00Z</cp:lastPrinted>
  <dcterms:created xsi:type="dcterms:W3CDTF">2026-05-05T12:51:00Z</dcterms:created>
  <dcterms:modified xsi:type="dcterms:W3CDTF">2026-10-12T13:49:00Z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0x010100B9FA4FD5758C6B4CB36A7CC408ED7164</vt:lpwstr>
  </property>
  <property fmtid="{D5CDD505-2E9C-101B-9397-08002B2CF9AE}" pid="3" name="Order">
    <vt:r8>2200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