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B3AEA" w14:textId="2ADCDBD6" w:rsidR="003D611D" w:rsidRDefault="003D611D" w:rsidP="00325FD4"/>
    <w:p w14:paraId="1D7A5B6C" w14:textId="02CFF108" w:rsidR="00B421A2" w:rsidRDefault="00B421A2" w:rsidP="00B421A2">
      <w:pPr>
        <w:spacing w:after="0"/>
        <w:jc w:val="center"/>
        <w:rPr>
          <w:b/>
          <w:bCs/>
          <w:color w:val="4F6228" w:themeColor="accent3" w:themeShade="80"/>
          <w:sz w:val="80"/>
          <w:szCs w:val="8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bookmarkStart w:id="0" w:name="_Hlk214545219"/>
      <w:bookmarkStart w:id="1" w:name="_Hlk214545269"/>
      <w:r w:rsidRPr="006C024E">
        <w:rPr>
          <w:noProof/>
          <w:color w:val="4F6228" w:themeColor="accent3" w:themeShade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18B61" wp14:editId="747BE056">
                <wp:simplePos x="0" y="0"/>
                <wp:positionH relativeFrom="margin">
                  <wp:align>center</wp:align>
                </wp:positionH>
                <wp:positionV relativeFrom="paragraph">
                  <wp:posOffset>4136390</wp:posOffset>
                </wp:positionV>
                <wp:extent cx="3971925" cy="838200"/>
                <wp:effectExtent l="0" t="0" r="0" b="0"/>
                <wp:wrapNone/>
                <wp:docPr id="159566708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19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F5993F" w14:textId="77777777" w:rsidR="0016512E" w:rsidRPr="006C024E" w:rsidRDefault="0016512E" w:rsidP="0016512E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024E">
                              <w:rPr>
                                <w:b/>
                                <w:noProof/>
                                <w:color w:val="4F6228" w:themeColor="accent3" w:themeShade="80"/>
                                <w:sz w:val="110"/>
                                <w:szCs w:val="11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18B61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0;margin-top:325.7pt;width:312.75pt;height:6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" filled="f" stroked="f">
                <v:textbox>
                  <w:txbxContent>
                    <w:p w14:paraId="3BF5993F" w14:textId="77777777" w:rsidR="0016512E" w:rsidRPr="006C024E" w:rsidRDefault="0016512E" w:rsidP="0016512E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024E">
                        <w:rPr>
                          <w:b/>
                          <w:noProof/>
                          <w:color w:val="4F6228" w:themeColor="accent3" w:themeShade="80"/>
                          <w:sz w:val="110"/>
                          <w:szCs w:val="11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350 €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color w:val="4F6228" w:themeColor="accent3" w:themeShade="80"/>
          <w:sz w:val="80"/>
          <w:szCs w:val="8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Demi-finale TOP 14</w:t>
      </w:r>
    </w:p>
    <w:p w14:paraId="572FFB59" w14:textId="05B201F9" w:rsidR="00325FD4" w:rsidRPr="006C024E" w:rsidRDefault="00B421A2" w:rsidP="00B421A2">
      <w:pPr>
        <w:spacing w:after="0"/>
        <w:jc w:val="center"/>
        <w:rPr>
          <w:b/>
          <w:bCs/>
          <w:color w:val="4F6228" w:themeColor="accent3" w:themeShade="80"/>
          <w:sz w:val="80"/>
          <w:szCs w:val="8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6C024E">
        <w:rPr>
          <w:b/>
          <w:bCs/>
          <w:noProof/>
          <w:color w:val="4F6228" w:themeColor="accent3" w:themeShade="80"/>
          <w:sz w:val="80"/>
          <w:szCs w:val="8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drawing>
          <wp:anchor distT="0" distB="0" distL="114300" distR="114300" simplePos="0" relativeHeight="251657728" behindDoc="1" locked="0" layoutInCell="1" allowOverlap="1" wp14:anchorId="45902873" wp14:editId="1902613C">
            <wp:simplePos x="0" y="0"/>
            <wp:positionH relativeFrom="margin">
              <wp:align>right</wp:align>
            </wp:positionH>
            <wp:positionV relativeFrom="paragraph">
              <wp:posOffset>685800</wp:posOffset>
            </wp:positionV>
            <wp:extent cx="5618480" cy="2714625"/>
            <wp:effectExtent l="0" t="0" r="1270" b="9525"/>
            <wp:wrapTight wrapText="bothSides">
              <wp:wrapPolygon edited="0">
                <wp:start x="0" y="0"/>
                <wp:lineTo x="0" y="21524"/>
                <wp:lineTo x="21532" y="21524"/>
                <wp:lineTo x="21532" y="0"/>
                <wp:lineTo x="0" y="0"/>
              </wp:wrapPolygon>
            </wp:wrapTight>
            <wp:docPr id="2" name="Image 1" descr="Demi-Finales TOP 14 - Vendredi 19 juin 2026 - Orange Vélo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mi-Finales TOP 14 - Vendredi 19 juin 2026 - Orange Vélodro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221" w:rsidRPr="006C024E">
        <w:rPr>
          <w:b/>
          <w:bCs/>
          <w:color w:val="4F6228" w:themeColor="accent3" w:themeShade="80"/>
          <w:sz w:val="80"/>
          <w:szCs w:val="80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19 et 20 juin 2026</w:t>
      </w:r>
    </w:p>
    <w:bookmarkEnd w:id="1"/>
    <w:p w14:paraId="66CA7379" w14:textId="7E0E4D22" w:rsidR="00325FD4" w:rsidRDefault="00F51221" w:rsidP="00325FD4">
      <w:r w:rsidRPr="006C024E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DD924" wp14:editId="51B0D265">
                <wp:simplePos x="0" y="0"/>
                <wp:positionH relativeFrom="margin">
                  <wp:align>center</wp:align>
                </wp:positionH>
                <wp:positionV relativeFrom="paragraph">
                  <wp:posOffset>2792095</wp:posOffset>
                </wp:positionV>
                <wp:extent cx="6362700" cy="2114550"/>
                <wp:effectExtent l="0" t="0" r="19050" b="19050"/>
                <wp:wrapNone/>
                <wp:docPr id="1224919434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62700" cy="2114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9114E" id="Ellipse 3" o:spid="_x0000_s1026" style="position:absolute;margin-left:0;margin-top:219.85pt;width:501pt;height:166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" filled="f" strokecolor="green" strokeweight="2pt">
                <v:path arrowok="t"/>
                <w10:wrap anchorx="margin"/>
              </v:oval>
            </w:pict>
          </mc:Fallback>
        </mc:AlternateContent>
      </w:r>
    </w:p>
    <w:p w14:paraId="7FBCE99B" w14:textId="493A0618" w:rsidR="00325FD4" w:rsidRDefault="00325FD4" w:rsidP="00325FD4"/>
    <w:p w14:paraId="0D5ADACB" w14:textId="52216EF7" w:rsidR="00325FD4" w:rsidRDefault="00B421A2" w:rsidP="00325FD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53AE3C" wp14:editId="0D1CEB4E">
                <wp:simplePos x="0" y="0"/>
                <wp:positionH relativeFrom="margin">
                  <wp:posOffset>605155</wp:posOffset>
                </wp:positionH>
                <wp:positionV relativeFrom="paragraph">
                  <wp:posOffset>1891030</wp:posOffset>
                </wp:positionV>
                <wp:extent cx="4819650" cy="14478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95057728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19650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DBBA2" w14:textId="77777777" w:rsidR="0016512E" w:rsidRPr="00B421A2" w:rsidRDefault="0016512E" w:rsidP="000C002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kern w:val="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1A2"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Informations et réservation</w:t>
                            </w:r>
                          </w:p>
                          <w:p w14:paraId="68E40F77" w14:textId="77777777" w:rsidR="0016512E" w:rsidRPr="00B421A2" w:rsidRDefault="0016512E" w:rsidP="000C002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421A2"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</w:t>
                            </w:r>
                            <w:proofErr w:type="gramEnd"/>
                            <w:r w:rsidRPr="00B421A2"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05 65 46 23 31</w:t>
                            </w:r>
                          </w:p>
                          <w:p w14:paraId="10322B5D" w14:textId="77777777" w:rsidR="0016512E" w:rsidRPr="00B421A2" w:rsidRDefault="0016512E" w:rsidP="000C002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421A2"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</w:t>
                            </w:r>
                            <w:proofErr w:type="gramEnd"/>
                          </w:p>
                          <w:p w14:paraId="6FB64E2C" w14:textId="77777777" w:rsidR="0016512E" w:rsidRPr="00B421A2" w:rsidRDefault="0016512E" w:rsidP="000C002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21A2">
                              <w:rPr>
                                <w:rFonts w:ascii="Arial Black" w:hAnsi="Arial Black"/>
                                <w:b/>
                                <w:shadow/>
                                <w:color w:val="4F6228" w:themeColor="accent3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voyages.gondran@wanadoo.fr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AE3C" id="WordArt 7" o:spid="_x0000_s1027" type="#_x0000_t202" style="position:absolute;margin-left:47.65pt;margin-top:148.9pt;width:379.5pt;height:11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" filled="f" stroked="f">
                <o:lock v:ext="edit" shapetype="t"/>
                <v:textbox>
                  <w:txbxContent>
                    <w:p w14:paraId="4B0DBBA2" w14:textId="77777777" w:rsidR="0016512E" w:rsidRPr="00B421A2" w:rsidRDefault="0016512E" w:rsidP="000C002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kern w:val="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1A2"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Informations et réservation</w:t>
                      </w:r>
                    </w:p>
                    <w:p w14:paraId="68E40F77" w14:textId="77777777" w:rsidR="0016512E" w:rsidRPr="00B421A2" w:rsidRDefault="0016512E" w:rsidP="000C002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421A2"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au</w:t>
                      </w:r>
                      <w:proofErr w:type="gramEnd"/>
                      <w:r w:rsidRPr="00B421A2"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05 65 46 23 31</w:t>
                      </w:r>
                    </w:p>
                    <w:p w14:paraId="10322B5D" w14:textId="77777777" w:rsidR="0016512E" w:rsidRPr="00B421A2" w:rsidRDefault="0016512E" w:rsidP="000C002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421A2"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ou</w:t>
                      </w:r>
                      <w:proofErr w:type="gramEnd"/>
                    </w:p>
                    <w:p w14:paraId="6FB64E2C" w14:textId="77777777" w:rsidR="0016512E" w:rsidRPr="00B421A2" w:rsidRDefault="0016512E" w:rsidP="000C002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21A2">
                        <w:rPr>
                          <w:rFonts w:ascii="Arial Black" w:hAnsi="Arial Black"/>
                          <w:b/>
                          <w:shadow/>
                          <w:color w:val="4F6228" w:themeColor="accent3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voyages.gondran@wanadoo.fr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C024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73CD4F" wp14:editId="76CA41E4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3181350" cy="952500"/>
                <wp:effectExtent l="0" t="0" r="0" b="0"/>
                <wp:wrapSquare wrapText="bothSides"/>
                <wp:docPr id="447948149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6DC96" w14:textId="17D82A5F" w:rsidR="0016512E" w:rsidRDefault="0016512E" w:rsidP="0016512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Pack 2 matches</w:t>
                            </w:r>
                            <w:r w:rsidR="00B73663">
                              <w:t xml:space="preserve"> catégorie 2</w:t>
                            </w:r>
                          </w:p>
                          <w:p w14:paraId="04C9497A" w14:textId="1C467239" w:rsidR="0016512E" w:rsidRDefault="0016512E" w:rsidP="006C024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Hébergement 1 nuit chambre </w:t>
                            </w:r>
                            <w:proofErr w:type="spellStart"/>
                            <w:r>
                              <w:t>twin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39147EC6" w14:textId="77777777" w:rsidR="0016512E" w:rsidRDefault="0016512E" w:rsidP="0016512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Petit déjeuner</w:t>
                            </w:r>
                          </w:p>
                          <w:p w14:paraId="62504745" w14:textId="77777777" w:rsidR="0016512E" w:rsidRDefault="0016512E" w:rsidP="0016512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Transport aller / retour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CD4F" id="Zone de texte 1" o:spid="_x0000_s1028" type="#_x0000_t202" style="position:absolute;margin-left:0;margin-top:3pt;width:250.5pt;height:7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" stroked="f">
                <v:textbox>
                  <w:txbxContent>
                    <w:p w14:paraId="4486DC96" w14:textId="17D82A5F" w:rsidR="0016512E" w:rsidRDefault="0016512E" w:rsidP="0016512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Pack 2 matches</w:t>
                      </w:r>
                      <w:r w:rsidR="00B73663">
                        <w:t xml:space="preserve"> catégorie 2</w:t>
                      </w:r>
                    </w:p>
                    <w:p w14:paraId="04C9497A" w14:textId="1C467239" w:rsidR="0016512E" w:rsidRDefault="0016512E" w:rsidP="006C024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Hébergement 1 nuit chambre </w:t>
                      </w:r>
                      <w:proofErr w:type="spellStart"/>
                      <w:r>
                        <w:t>twin</w:t>
                      </w:r>
                      <w:proofErr w:type="spellEnd"/>
                      <w:r>
                        <w:t xml:space="preserve"> </w:t>
                      </w:r>
                    </w:p>
                    <w:p w14:paraId="39147EC6" w14:textId="77777777" w:rsidR="0016512E" w:rsidRDefault="0016512E" w:rsidP="0016512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Petit déjeuner</w:t>
                      </w:r>
                    </w:p>
                    <w:p w14:paraId="62504745" w14:textId="77777777" w:rsidR="0016512E" w:rsidRDefault="0016512E" w:rsidP="0016512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Transport aller / retour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</w:p>
    <w:p w14:paraId="3796B3F2" w14:textId="77777777" w:rsidR="00B421A2" w:rsidRPr="00B421A2" w:rsidRDefault="00B421A2" w:rsidP="00B421A2"/>
    <w:p w14:paraId="39E2DC22" w14:textId="77777777" w:rsidR="00B421A2" w:rsidRDefault="00B421A2" w:rsidP="00B421A2"/>
    <w:p w14:paraId="5D9B9687" w14:textId="77777777" w:rsidR="00B421A2" w:rsidRDefault="00B421A2" w:rsidP="00B421A2"/>
    <w:p w14:paraId="28A3FC29" w14:textId="77777777" w:rsidR="00B421A2" w:rsidRDefault="00B421A2" w:rsidP="00B421A2"/>
    <w:p w14:paraId="2BA8AB26" w14:textId="34EAA40B" w:rsidR="00B421A2" w:rsidRPr="00B421A2" w:rsidRDefault="00B421A2" w:rsidP="00B421A2">
      <w:pPr>
        <w:rPr>
          <w:i/>
          <w:iCs/>
          <w:sz w:val="16"/>
          <w:szCs w:val="16"/>
        </w:rPr>
      </w:pPr>
      <w:r w:rsidRPr="00B421A2">
        <w:rPr>
          <w:i/>
          <w:iCs/>
          <w:sz w:val="16"/>
          <w:szCs w:val="16"/>
          <w:u w:val="single"/>
        </w:rPr>
        <w:t>A votre charge</w:t>
      </w:r>
      <w:r w:rsidRPr="00B421A2">
        <w:rPr>
          <w:i/>
          <w:iCs/>
          <w:sz w:val="16"/>
          <w:szCs w:val="16"/>
        </w:rPr>
        <w:t> : repas et déplacement en métro sur place</w:t>
      </w:r>
    </w:p>
    <w:sectPr w:rsidR="00B421A2" w:rsidRPr="00B421A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545FC" w14:textId="77777777" w:rsidR="005D16B3" w:rsidRDefault="005D16B3" w:rsidP="003D611D">
      <w:r>
        <w:separator/>
      </w:r>
    </w:p>
  </w:endnote>
  <w:endnote w:type="continuationSeparator" w:id="0">
    <w:p w14:paraId="5488D9AF" w14:textId="77777777" w:rsidR="005D16B3" w:rsidRDefault="005D16B3" w:rsidP="003D6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A5D0D" w14:textId="77777777" w:rsidR="003D611D" w:rsidRDefault="003D611D">
    <w:pPr>
      <w:pStyle w:val="Pieddepage"/>
    </w:pPr>
  </w:p>
  <w:p w14:paraId="322087ED" w14:textId="4AF6BCF3" w:rsidR="003D611D" w:rsidRDefault="0016512E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C23C1A" wp14:editId="4D5B847E">
              <wp:simplePos x="0" y="0"/>
              <wp:positionH relativeFrom="column">
                <wp:posOffset>-904875</wp:posOffset>
              </wp:positionH>
              <wp:positionV relativeFrom="paragraph">
                <wp:posOffset>161290</wp:posOffset>
              </wp:positionV>
              <wp:extent cx="7658100" cy="342900"/>
              <wp:effectExtent l="4445" t="0" r="0" b="0"/>
              <wp:wrapNone/>
              <wp:docPr id="39374368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548ED3" w14:textId="77777777" w:rsidR="003D611D" w:rsidRPr="00323FD3" w:rsidRDefault="003D611D" w:rsidP="003D611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N° d’habilitation HA 012 97 0003 – N° Siret 795 213 297 00018 – APE 4939A – Capital SARL : 212 000 € - Dom Bancaire : CA Réquista N° 90013191294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23C1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-71.25pt;margin-top:12.7pt;width:603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" stroked="f">
              <v:textbox>
                <w:txbxContent>
                  <w:p w14:paraId="01548ED3" w14:textId="77777777" w:rsidR="003D611D" w:rsidRPr="00323FD3" w:rsidRDefault="003D611D" w:rsidP="003D611D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N° d’habilitation HA 012 97 0003 – N° Siret 795 213 297 00018 – APE 4939A – Capital SARL : 212 000 € - Dom Bancaire : CA Réquista N° 90013191294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08939" w14:textId="77777777" w:rsidR="005D16B3" w:rsidRDefault="005D16B3" w:rsidP="003D611D">
      <w:r>
        <w:separator/>
      </w:r>
    </w:p>
  </w:footnote>
  <w:footnote w:type="continuationSeparator" w:id="0">
    <w:p w14:paraId="2D189DC3" w14:textId="77777777" w:rsidR="005D16B3" w:rsidRDefault="005D16B3" w:rsidP="003D6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79A65" w14:textId="6CD0365A" w:rsidR="003D611D" w:rsidRDefault="00B421A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D65574E" wp14:editId="13BEDC71">
              <wp:simplePos x="0" y="0"/>
              <wp:positionH relativeFrom="column">
                <wp:posOffset>1233805</wp:posOffset>
              </wp:positionH>
              <wp:positionV relativeFrom="paragraph">
                <wp:posOffset>245745</wp:posOffset>
              </wp:positionV>
              <wp:extent cx="4844415" cy="628650"/>
              <wp:effectExtent l="0" t="0" r="13335" b="19050"/>
              <wp:wrapNone/>
              <wp:docPr id="168852318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441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89A6B" w14:textId="77777777" w:rsidR="003D611D" w:rsidRPr="003821AB" w:rsidRDefault="003D611D" w:rsidP="00B421A2">
                          <w:pPr>
                            <w:widowControl w:val="0"/>
                            <w:spacing w:after="0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 xml:space="preserve">Tél. 05 65 46 23 31 – E-mail : </w:t>
                          </w:r>
                          <w:hyperlink r:id="rId1" w:history="1">
                            <w:r>
                              <w:rPr>
                                <w:rStyle w:val="Lienhypertexte"/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  <w:u w:val="none"/>
                              </w:rPr>
                              <w:t>voyages.gondran@wanadoo.fr</w:t>
                            </w:r>
                          </w:hyperlink>
                          <w:r w:rsidRPr="003821AB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 xml:space="preserve"> – www.voyages-gondran.fr</w:t>
                          </w:r>
                        </w:p>
                        <w:p w14:paraId="7D98E724" w14:textId="77777777" w:rsidR="003D611D" w:rsidRDefault="003D611D" w:rsidP="00B421A2">
                          <w:pPr>
                            <w:widowControl w:val="0"/>
                            <w:spacing w:after="0" w:line="273" w:lineRule="auto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008000"/>
                            </w:rPr>
                            <w:t>12170 REQUISTA</w:t>
                          </w:r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 xml:space="preserve">                      Véhicule Grand Tourisme de 7 à 60 places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557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97.15pt;margin-top:19.35pt;width:381.45pt;height:49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" strokecolor="white">
              <v:textbox>
                <w:txbxContent>
                  <w:p w14:paraId="72889A6B" w14:textId="77777777" w:rsidR="003D611D" w:rsidRPr="003821AB" w:rsidRDefault="003D611D" w:rsidP="00B421A2">
                    <w:pPr>
                      <w:widowControl w:val="0"/>
                      <w:spacing w:after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Tél. 05 65 46 23 31 – E-mail : </w:t>
                    </w:r>
                    <w:hyperlink r:id="rId2" w:history="1">
                      <w:r>
                        <w:rPr>
                          <w:rStyle w:val="Lienhypertexte"/>
                          <w:rFonts w:ascii="Comic Sans MS" w:hAnsi="Comic Sans MS"/>
                          <w:color w:val="000000"/>
                          <w:sz w:val="18"/>
                          <w:szCs w:val="18"/>
                          <w:u w:val="none"/>
                        </w:rPr>
                        <w:t>voyages.gondran@wanadoo.fr</w:t>
                      </w:r>
                    </w:hyperlink>
                    <w:r w:rsidRPr="003821AB"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– www.voyages-gondran.fr</w:t>
                    </w:r>
                  </w:p>
                  <w:p w14:paraId="7D98E724" w14:textId="77777777" w:rsidR="003D611D" w:rsidRDefault="003D611D" w:rsidP="00B421A2">
                    <w:pPr>
                      <w:widowControl w:val="0"/>
                      <w:spacing w:after="0" w:line="273" w:lineRule="auto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color w:val="008000"/>
                      </w:rPr>
                      <w:t>12170 REQUISTA</w:t>
                    </w:r>
                    <w:r>
                      <w:rPr>
                        <w:rFonts w:ascii="Comic Sans MS" w:hAnsi="Comic Sans MS"/>
                        <w:sz w:val="18"/>
                        <w:szCs w:val="18"/>
                      </w:rPr>
                      <w:t xml:space="preserve">                      Véhicule Grand Tourisme de 7 à 60 places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0" locked="0" layoutInCell="1" allowOverlap="1" wp14:anchorId="6187FAD8" wp14:editId="256748F1">
          <wp:simplePos x="0" y="0"/>
          <wp:positionH relativeFrom="column">
            <wp:posOffset>2404745</wp:posOffset>
          </wp:positionH>
          <wp:positionV relativeFrom="paragraph">
            <wp:posOffset>-3425825</wp:posOffset>
          </wp:positionV>
          <wp:extent cx="685800" cy="6658610"/>
          <wp:effectExtent l="4445" t="0" r="4445" b="4445"/>
          <wp:wrapNone/>
          <wp:docPr id="7212915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291542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600"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685800" cy="665861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7712E3CD" wp14:editId="0B99B56C">
          <wp:simplePos x="0" y="0"/>
          <wp:positionH relativeFrom="column">
            <wp:posOffset>-294640</wp:posOffset>
          </wp:positionH>
          <wp:positionV relativeFrom="paragraph">
            <wp:posOffset>244475</wp:posOffset>
          </wp:positionV>
          <wp:extent cx="1440180" cy="825500"/>
          <wp:effectExtent l="0" t="0" r="7620" b="0"/>
          <wp:wrapNone/>
          <wp:docPr id="147846849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468498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5" t="12038" r="1884" b="15475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CCCCCC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anchor>
      </w:drawing>
    </w:r>
  </w:p>
  <w:p w14:paraId="37EAF5CD" w14:textId="4A93B8E8" w:rsidR="003D611D" w:rsidRDefault="00B421A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297C6B" wp14:editId="0B9C70A2">
              <wp:simplePos x="0" y="0"/>
              <wp:positionH relativeFrom="column">
                <wp:posOffset>3075940</wp:posOffset>
              </wp:positionH>
              <wp:positionV relativeFrom="paragraph">
                <wp:posOffset>501015</wp:posOffset>
              </wp:positionV>
              <wp:extent cx="2743200" cy="635"/>
              <wp:effectExtent l="19050" t="19050" r="19050" b="56515"/>
              <wp:wrapNone/>
              <wp:docPr id="188521234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2743200" cy="635"/>
                      </a:xfrm>
                      <a:prstGeom prst="line">
                        <a:avLst/>
                      </a:prstGeom>
                      <a:noFill/>
                      <a:ln w="635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59A97B1" id="Line 4" o:spid="_x0000_s1026" style="position:absolute;flip:x 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2pt,39.45pt" to="458.2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" strokecolor="green" strokeweight="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582287"/>
    <w:multiLevelType w:val="hybridMultilevel"/>
    <w:tmpl w:val="E8F0FE80"/>
    <w:lvl w:ilvl="0" w:tplc="C728004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634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12E"/>
    <w:rsid w:val="00004303"/>
    <w:rsid w:val="000153E5"/>
    <w:rsid w:val="00022131"/>
    <w:rsid w:val="00030098"/>
    <w:rsid w:val="00036253"/>
    <w:rsid w:val="00040398"/>
    <w:rsid w:val="00050D1C"/>
    <w:rsid w:val="000611A4"/>
    <w:rsid w:val="000718DC"/>
    <w:rsid w:val="000720CD"/>
    <w:rsid w:val="000730BD"/>
    <w:rsid w:val="0007420A"/>
    <w:rsid w:val="0007434B"/>
    <w:rsid w:val="00074F60"/>
    <w:rsid w:val="00077079"/>
    <w:rsid w:val="00093039"/>
    <w:rsid w:val="00096600"/>
    <w:rsid w:val="000B019F"/>
    <w:rsid w:val="000B65CE"/>
    <w:rsid w:val="000B6FEC"/>
    <w:rsid w:val="000B79FE"/>
    <w:rsid w:val="000C0027"/>
    <w:rsid w:val="000C2B3E"/>
    <w:rsid w:val="000C6383"/>
    <w:rsid w:val="000D6E76"/>
    <w:rsid w:val="000D79E6"/>
    <w:rsid w:val="000E5295"/>
    <w:rsid w:val="000E55D6"/>
    <w:rsid w:val="000E6C93"/>
    <w:rsid w:val="000F6771"/>
    <w:rsid w:val="00100CEE"/>
    <w:rsid w:val="00101128"/>
    <w:rsid w:val="00104A11"/>
    <w:rsid w:val="001058CD"/>
    <w:rsid w:val="00107846"/>
    <w:rsid w:val="0011089E"/>
    <w:rsid w:val="0011331E"/>
    <w:rsid w:val="00116B2D"/>
    <w:rsid w:val="00121524"/>
    <w:rsid w:val="00124E36"/>
    <w:rsid w:val="0013525A"/>
    <w:rsid w:val="0014052F"/>
    <w:rsid w:val="00144C18"/>
    <w:rsid w:val="0016043E"/>
    <w:rsid w:val="00164954"/>
    <w:rsid w:val="0016512E"/>
    <w:rsid w:val="00166444"/>
    <w:rsid w:val="00171842"/>
    <w:rsid w:val="001727A9"/>
    <w:rsid w:val="00173002"/>
    <w:rsid w:val="00176F53"/>
    <w:rsid w:val="00183E3E"/>
    <w:rsid w:val="00184192"/>
    <w:rsid w:val="001852A0"/>
    <w:rsid w:val="00185C3B"/>
    <w:rsid w:val="00187863"/>
    <w:rsid w:val="0019699C"/>
    <w:rsid w:val="001A375E"/>
    <w:rsid w:val="001A68A5"/>
    <w:rsid w:val="001A7D65"/>
    <w:rsid w:val="001C13E6"/>
    <w:rsid w:val="001C7298"/>
    <w:rsid w:val="001E105E"/>
    <w:rsid w:val="001E2F3B"/>
    <w:rsid w:val="001E59A9"/>
    <w:rsid w:val="001F3A0B"/>
    <w:rsid w:val="001F3B51"/>
    <w:rsid w:val="002049EA"/>
    <w:rsid w:val="00205607"/>
    <w:rsid w:val="002077DD"/>
    <w:rsid w:val="00216FD3"/>
    <w:rsid w:val="00217F1A"/>
    <w:rsid w:val="0022538F"/>
    <w:rsid w:val="00226382"/>
    <w:rsid w:val="00233248"/>
    <w:rsid w:val="0023498E"/>
    <w:rsid w:val="00236E52"/>
    <w:rsid w:val="0024114D"/>
    <w:rsid w:val="00241793"/>
    <w:rsid w:val="00241C38"/>
    <w:rsid w:val="00253C26"/>
    <w:rsid w:val="00256C48"/>
    <w:rsid w:val="00261816"/>
    <w:rsid w:val="002650D6"/>
    <w:rsid w:val="002655C6"/>
    <w:rsid w:val="00270291"/>
    <w:rsid w:val="00273A6E"/>
    <w:rsid w:val="00282A4E"/>
    <w:rsid w:val="00283C36"/>
    <w:rsid w:val="00284AC8"/>
    <w:rsid w:val="00287092"/>
    <w:rsid w:val="00295E43"/>
    <w:rsid w:val="00297594"/>
    <w:rsid w:val="002A1130"/>
    <w:rsid w:val="002B0B8F"/>
    <w:rsid w:val="002B65E6"/>
    <w:rsid w:val="002B6615"/>
    <w:rsid w:val="002C6B39"/>
    <w:rsid w:val="002C7439"/>
    <w:rsid w:val="002D16C7"/>
    <w:rsid w:val="002D1B84"/>
    <w:rsid w:val="002D2757"/>
    <w:rsid w:val="002D5D87"/>
    <w:rsid w:val="002E1689"/>
    <w:rsid w:val="002F428F"/>
    <w:rsid w:val="00303930"/>
    <w:rsid w:val="0031065B"/>
    <w:rsid w:val="00323FD3"/>
    <w:rsid w:val="00325FD4"/>
    <w:rsid w:val="003270B2"/>
    <w:rsid w:val="00327275"/>
    <w:rsid w:val="00331C76"/>
    <w:rsid w:val="00354E68"/>
    <w:rsid w:val="00361B56"/>
    <w:rsid w:val="003622DC"/>
    <w:rsid w:val="003821AB"/>
    <w:rsid w:val="003876AA"/>
    <w:rsid w:val="00390F7A"/>
    <w:rsid w:val="00395584"/>
    <w:rsid w:val="003A342D"/>
    <w:rsid w:val="003A5ABE"/>
    <w:rsid w:val="003B283F"/>
    <w:rsid w:val="003B4717"/>
    <w:rsid w:val="003B7698"/>
    <w:rsid w:val="003D1B0F"/>
    <w:rsid w:val="003D611D"/>
    <w:rsid w:val="003D7DD1"/>
    <w:rsid w:val="003E363E"/>
    <w:rsid w:val="003E53B4"/>
    <w:rsid w:val="003E59DA"/>
    <w:rsid w:val="00401255"/>
    <w:rsid w:val="00405E98"/>
    <w:rsid w:val="004169B1"/>
    <w:rsid w:val="00422F0B"/>
    <w:rsid w:val="00431D6F"/>
    <w:rsid w:val="00436FBD"/>
    <w:rsid w:val="00442B29"/>
    <w:rsid w:val="00463727"/>
    <w:rsid w:val="00466D44"/>
    <w:rsid w:val="004701A2"/>
    <w:rsid w:val="0047026E"/>
    <w:rsid w:val="00482BF7"/>
    <w:rsid w:val="004868F5"/>
    <w:rsid w:val="00486F10"/>
    <w:rsid w:val="00491E70"/>
    <w:rsid w:val="0049387D"/>
    <w:rsid w:val="00494BDF"/>
    <w:rsid w:val="00497825"/>
    <w:rsid w:val="004A0A33"/>
    <w:rsid w:val="004A16D5"/>
    <w:rsid w:val="004B2C5E"/>
    <w:rsid w:val="004B3A45"/>
    <w:rsid w:val="004B68CD"/>
    <w:rsid w:val="004D39A9"/>
    <w:rsid w:val="004D3B6E"/>
    <w:rsid w:val="004D5B9E"/>
    <w:rsid w:val="004D62BF"/>
    <w:rsid w:val="004F5AF1"/>
    <w:rsid w:val="004F6134"/>
    <w:rsid w:val="00501E4C"/>
    <w:rsid w:val="00501F4A"/>
    <w:rsid w:val="00503F7D"/>
    <w:rsid w:val="005161E5"/>
    <w:rsid w:val="00520D13"/>
    <w:rsid w:val="005262D8"/>
    <w:rsid w:val="00526763"/>
    <w:rsid w:val="00527ED6"/>
    <w:rsid w:val="00531ED4"/>
    <w:rsid w:val="0053514B"/>
    <w:rsid w:val="005378F3"/>
    <w:rsid w:val="005403E4"/>
    <w:rsid w:val="00543782"/>
    <w:rsid w:val="005450D1"/>
    <w:rsid w:val="005476F1"/>
    <w:rsid w:val="00552BAA"/>
    <w:rsid w:val="00556584"/>
    <w:rsid w:val="00566CE5"/>
    <w:rsid w:val="00573FCE"/>
    <w:rsid w:val="0057461B"/>
    <w:rsid w:val="00574A07"/>
    <w:rsid w:val="0059147E"/>
    <w:rsid w:val="0059348F"/>
    <w:rsid w:val="005B101C"/>
    <w:rsid w:val="005B186F"/>
    <w:rsid w:val="005C0765"/>
    <w:rsid w:val="005C0EFB"/>
    <w:rsid w:val="005D059E"/>
    <w:rsid w:val="005D16B3"/>
    <w:rsid w:val="005D7D2C"/>
    <w:rsid w:val="005E113B"/>
    <w:rsid w:val="005E6697"/>
    <w:rsid w:val="005F12F4"/>
    <w:rsid w:val="0062503E"/>
    <w:rsid w:val="00633E1A"/>
    <w:rsid w:val="00634C67"/>
    <w:rsid w:val="006351E6"/>
    <w:rsid w:val="00641459"/>
    <w:rsid w:val="00646118"/>
    <w:rsid w:val="00647206"/>
    <w:rsid w:val="00650BBF"/>
    <w:rsid w:val="00661CC4"/>
    <w:rsid w:val="00666A6F"/>
    <w:rsid w:val="00674857"/>
    <w:rsid w:val="00675663"/>
    <w:rsid w:val="00692446"/>
    <w:rsid w:val="00697D08"/>
    <w:rsid w:val="006A47BB"/>
    <w:rsid w:val="006B2B20"/>
    <w:rsid w:val="006B4187"/>
    <w:rsid w:val="006B53EE"/>
    <w:rsid w:val="006B6B35"/>
    <w:rsid w:val="006C024E"/>
    <w:rsid w:val="006C07DC"/>
    <w:rsid w:val="006C0BCF"/>
    <w:rsid w:val="006C42AC"/>
    <w:rsid w:val="006C6DD8"/>
    <w:rsid w:val="006D1613"/>
    <w:rsid w:val="006D3DBE"/>
    <w:rsid w:val="006D5566"/>
    <w:rsid w:val="006F2B8B"/>
    <w:rsid w:val="007149D0"/>
    <w:rsid w:val="0071750D"/>
    <w:rsid w:val="00724C14"/>
    <w:rsid w:val="007362D9"/>
    <w:rsid w:val="00751ADF"/>
    <w:rsid w:val="007520EC"/>
    <w:rsid w:val="00752935"/>
    <w:rsid w:val="00756D70"/>
    <w:rsid w:val="00762E62"/>
    <w:rsid w:val="00765097"/>
    <w:rsid w:val="00770AA6"/>
    <w:rsid w:val="00775F17"/>
    <w:rsid w:val="0077672B"/>
    <w:rsid w:val="00780E63"/>
    <w:rsid w:val="00793ECB"/>
    <w:rsid w:val="007B06D2"/>
    <w:rsid w:val="007B1F83"/>
    <w:rsid w:val="007B207F"/>
    <w:rsid w:val="007C5570"/>
    <w:rsid w:val="007D56C3"/>
    <w:rsid w:val="007E0098"/>
    <w:rsid w:val="007E2594"/>
    <w:rsid w:val="007E48D7"/>
    <w:rsid w:val="007E7086"/>
    <w:rsid w:val="007F1DE8"/>
    <w:rsid w:val="007F4181"/>
    <w:rsid w:val="00801E73"/>
    <w:rsid w:val="00802E5F"/>
    <w:rsid w:val="00803E83"/>
    <w:rsid w:val="0080607C"/>
    <w:rsid w:val="008061B1"/>
    <w:rsid w:val="00811E8E"/>
    <w:rsid w:val="00813DCA"/>
    <w:rsid w:val="00814983"/>
    <w:rsid w:val="00814D7B"/>
    <w:rsid w:val="00825433"/>
    <w:rsid w:val="00837CD7"/>
    <w:rsid w:val="00842709"/>
    <w:rsid w:val="008561CC"/>
    <w:rsid w:val="00860B7E"/>
    <w:rsid w:val="00862709"/>
    <w:rsid w:val="008658C4"/>
    <w:rsid w:val="008726FB"/>
    <w:rsid w:val="00876F24"/>
    <w:rsid w:val="00882921"/>
    <w:rsid w:val="00882F32"/>
    <w:rsid w:val="00887223"/>
    <w:rsid w:val="00892C5A"/>
    <w:rsid w:val="00897D08"/>
    <w:rsid w:val="00897D6F"/>
    <w:rsid w:val="008B520B"/>
    <w:rsid w:val="008C0661"/>
    <w:rsid w:val="008C172A"/>
    <w:rsid w:val="008C53F9"/>
    <w:rsid w:val="008D2500"/>
    <w:rsid w:val="008D47DE"/>
    <w:rsid w:val="008D5B46"/>
    <w:rsid w:val="008F29FD"/>
    <w:rsid w:val="008F3B43"/>
    <w:rsid w:val="008F5D8D"/>
    <w:rsid w:val="008F60A2"/>
    <w:rsid w:val="008F79B8"/>
    <w:rsid w:val="0091723A"/>
    <w:rsid w:val="009216C6"/>
    <w:rsid w:val="00930045"/>
    <w:rsid w:val="009373F8"/>
    <w:rsid w:val="00943E57"/>
    <w:rsid w:val="00950BCC"/>
    <w:rsid w:val="00954534"/>
    <w:rsid w:val="00956D55"/>
    <w:rsid w:val="00967C79"/>
    <w:rsid w:val="009931ED"/>
    <w:rsid w:val="00993DF3"/>
    <w:rsid w:val="009A0454"/>
    <w:rsid w:val="009A5752"/>
    <w:rsid w:val="009A7603"/>
    <w:rsid w:val="009B5363"/>
    <w:rsid w:val="009C2219"/>
    <w:rsid w:val="009C5715"/>
    <w:rsid w:val="009D09F9"/>
    <w:rsid w:val="009D3B5C"/>
    <w:rsid w:val="009D3DF1"/>
    <w:rsid w:val="009E0469"/>
    <w:rsid w:val="009E4864"/>
    <w:rsid w:val="009E5D65"/>
    <w:rsid w:val="009E76E3"/>
    <w:rsid w:val="009F3391"/>
    <w:rsid w:val="00A17D39"/>
    <w:rsid w:val="00A33E53"/>
    <w:rsid w:val="00A42417"/>
    <w:rsid w:val="00A46899"/>
    <w:rsid w:val="00A50524"/>
    <w:rsid w:val="00A52A76"/>
    <w:rsid w:val="00A576ED"/>
    <w:rsid w:val="00A62EDD"/>
    <w:rsid w:val="00A66675"/>
    <w:rsid w:val="00A76D92"/>
    <w:rsid w:val="00A834BD"/>
    <w:rsid w:val="00A92484"/>
    <w:rsid w:val="00A95770"/>
    <w:rsid w:val="00A97BE3"/>
    <w:rsid w:val="00AB153F"/>
    <w:rsid w:val="00AB4333"/>
    <w:rsid w:val="00AD1179"/>
    <w:rsid w:val="00AD1485"/>
    <w:rsid w:val="00AE3BDE"/>
    <w:rsid w:val="00AF2E86"/>
    <w:rsid w:val="00AF4160"/>
    <w:rsid w:val="00AF6061"/>
    <w:rsid w:val="00AF6B82"/>
    <w:rsid w:val="00B00E9B"/>
    <w:rsid w:val="00B01609"/>
    <w:rsid w:val="00B034D1"/>
    <w:rsid w:val="00B03DAD"/>
    <w:rsid w:val="00B12698"/>
    <w:rsid w:val="00B15CA7"/>
    <w:rsid w:val="00B22526"/>
    <w:rsid w:val="00B2466C"/>
    <w:rsid w:val="00B24C3E"/>
    <w:rsid w:val="00B25984"/>
    <w:rsid w:val="00B402C6"/>
    <w:rsid w:val="00B40FC0"/>
    <w:rsid w:val="00B41C37"/>
    <w:rsid w:val="00B421A2"/>
    <w:rsid w:val="00B438ED"/>
    <w:rsid w:val="00B43C0F"/>
    <w:rsid w:val="00B45EA0"/>
    <w:rsid w:val="00B526FC"/>
    <w:rsid w:val="00B52800"/>
    <w:rsid w:val="00B566C6"/>
    <w:rsid w:val="00B634BD"/>
    <w:rsid w:val="00B73663"/>
    <w:rsid w:val="00B76B6B"/>
    <w:rsid w:val="00B92FB2"/>
    <w:rsid w:val="00BA13D1"/>
    <w:rsid w:val="00BA2759"/>
    <w:rsid w:val="00BB1B69"/>
    <w:rsid w:val="00BB7469"/>
    <w:rsid w:val="00BC21F8"/>
    <w:rsid w:val="00BC25D7"/>
    <w:rsid w:val="00BC56BC"/>
    <w:rsid w:val="00BD076A"/>
    <w:rsid w:val="00BD5758"/>
    <w:rsid w:val="00BF75BA"/>
    <w:rsid w:val="00C11677"/>
    <w:rsid w:val="00C170CC"/>
    <w:rsid w:val="00C23E63"/>
    <w:rsid w:val="00C27221"/>
    <w:rsid w:val="00C3256C"/>
    <w:rsid w:val="00C32FFA"/>
    <w:rsid w:val="00C3424F"/>
    <w:rsid w:val="00C41EBA"/>
    <w:rsid w:val="00C431A5"/>
    <w:rsid w:val="00C46595"/>
    <w:rsid w:val="00C4675F"/>
    <w:rsid w:val="00C53AC8"/>
    <w:rsid w:val="00C5456E"/>
    <w:rsid w:val="00C54CC5"/>
    <w:rsid w:val="00C56554"/>
    <w:rsid w:val="00C80226"/>
    <w:rsid w:val="00C83D61"/>
    <w:rsid w:val="00C9150C"/>
    <w:rsid w:val="00C94D81"/>
    <w:rsid w:val="00C97C32"/>
    <w:rsid w:val="00CA30D0"/>
    <w:rsid w:val="00CA4AC8"/>
    <w:rsid w:val="00CB6EEE"/>
    <w:rsid w:val="00CB7974"/>
    <w:rsid w:val="00CD2B98"/>
    <w:rsid w:val="00CE426A"/>
    <w:rsid w:val="00CF0EE9"/>
    <w:rsid w:val="00CF41DE"/>
    <w:rsid w:val="00CF68D6"/>
    <w:rsid w:val="00D026C8"/>
    <w:rsid w:val="00D03382"/>
    <w:rsid w:val="00D04B1D"/>
    <w:rsid w:val="00D0660F"/>
    <w:rsid w:val="00D13897"/>
    <w:rsid w:val="00D15384"/>
    <w:rsid w:val="00D216F4"/>
    <w:rsid w:val="00D22E4B"/>
    <w:rsid w:val="00D27C8A"/>
    <w:rsid w:val="00D31481"/>
    <w:rsid w:val="00D348F3"/>
    <w:rsid w:val="00D36488"/>
    <w:rsid w:val="00D36F22"/>
    <w:rsid w:val="00D43E72"/>
    <w:rsid w:val="00D43F3D"/>
    <w:rsid w:val="00D4738D"/>
    <w:rsid w:val="00D5057E"/>
    <w:rsid w:val="00D50668"/>
    <w:rsid w:val="00D513A2"/>
    <w:rsid w:val="00D51648"/>
    <w:rsid w:val="00D64F45"/>
    <w:rsid w:val="00D65608"/>
    <w:rsid w:val="00D77124"/>
    <w:rsid w:val="00D77411"/>
    <w:rsid w:val="00D904E3"/>
    <w:rsid w:val="00D925D2"/>
    <w:rsid w:val="00D950FD"/>
    <w:rsid w:val="00DA0781"/>
    <w:rsid w:val="00DA226D"/>
    <w:rsid w:val="00DA3551"/>
    <w:rsid w:val="00DA4373"/>
    <w:rsid w:val="00DA754D"/>
    <w:rsid w:val="00DB2FB9"/>
    <w:rsid w:val="00DC04EA"/>
    <w:rsid w:val="00DC388B"/>
    <w:rsid w:val="00DC4C27"/>
    <w:rsid w:val="00DE3312"/>
    <w:rsid w:val="00DE4B0D"/>
    <w:rsid w:val="00DE678D"/>
    <w:rsid w:val="00DF254C"/>
    <w:rsid w:val="00DF53C4"/>
    <w:rsid w:val="00DF7794"/>
    <w:rsid w:val="00E003A8"/>
    <w:rsid w:val="00E04C75"/>
    <w:rsid w:val="00E15B1E"/>
    <w:rsid w:val="00E166DB"/>
    <w:rsid w:val="00E23D89"/>
    <w:rsid w:val="00E32FF7"/>
    <w:rsid w:val="00E3716C"/>
    <w:rsid w:val="00E411F2"/>
    <w:rsid w:val="00E55F5F"/>
    <w:rsid w:val="00E633EF"/>
    <w:rsid w:val="00E74E10"/>
    <w:rsid w:val="00E9350C"/>
    <w:rsid w:val="00E93DE9"/>
    <w:rsid w:val="00E94FF1"/>
    <w:rsid w:val="00E9743B"/>
    <w:rsid w:val="00EA0344"/>
    <w:rsid w:val="00EA3CF3"/>
    <w:rsid w:val="00EA5DA6"/>
    <w:rsid w:val="00EA720B"/>
    <w:rsid w:val="00EB4CB5"/>
    <w:rsid w:val="00EB51BB"/>
    <w:rsid w:val="00EB54BD"/>
    <w:rsid w:val="00EC1BAB"/>
    <w:rsid w:val="00EC77A7"/>
    <w:rsid w:val="00ED0AE9"/>
    <w:rsid w:val="00ED2D59"/>
    <w:rsid w:val="00ED31E2"/>
    <w:rsid w:val="00ED7162"/>
    <w:rsid w:val="00EE12C2"/>
    <w:rsid w:val="00EE5362"/>
    <w:rsid w:val="00EF36CD"/>
    <w:rsid w:val="00F00236"/>
    <w:rsid w:val="00F00A0B"/>
    <w:rsid w:val="00F01F6A"/>
    <w:rsid w:val="00F040EA"/>
    <w:rsid w:val="00F10666"/>
    <w:rsid w:val="00F1731D"/>
    <w:rsid w:val="00F17C60"/>
    <w:rsid w:val="00F208C1"/>
    <w:rsid w:val="00F20B88"/>
    <w:rsid w:val="00F22264"/>
    <w:rsid w:val="00F25DB4"/>
    <w:rsid w:val="00F25E4E"/>
    <w:rsid w:val="00F30F67"/>
    <w:rsid w:val="00F3239B"/>
    <w:rsid w:val="00F35527"/>
    <w:rsid w:val="00F3640F"/>
    <w:rsid w:val="00F41DA9"/>
    <w:rsid w:val="00F459B9"/>
    <w:rsid w:val="00F45FEE"/>
    <w:rsid w:val="00F51221"/>
    <w:rsid w:val="00F51DD2"/>
    <w:rsid w:val="00F521D7"/>
    <w:rsid w:val="00F54D49"/>
    <w:rsid w:val="00F557DD"/>
    <w:rsid w:val="00F6397E"/>
    <w:rsid w:val="00F63EAD"/>
    <w:rsid w:val="00F64CC6"/>
    <w:rsid w:val="00F663C3"/>
    <w:rsid w:val="00F81760"/>
    <w:rsid w:val="00F87C5B"/>
    <w:rsid w:val="00F93336"/>
    <w:rsid w:val="00F95E7F"/>
    <w:rsid w:val="00FA5F92"/>
    <w:rsid w:val="00FA634F"/>
    <w:rsid w:val="00FA709E"/>
    <w:rsid w:val="00FB22C8"/>
    <w:rsid w:val="00FB5CF2"/>
    <w:rsid w:val="00FC036D"/>
    <w:rsid w:val="00FC0C60"/>
    <w:rsid w:val="00FD087F"/>
    <w:rsid w:val="00FD1BF0"/>
    <w:rsid w:val="00FD5374"/>
    <w:rsid w:val="00FD537D"/>
    <w:rsid w:val="00FD67EC"/>
    <w:rsid w:val="00FD73A5"/>
    <w:rsid w:val="00FD7965"/>
    <w:rsid w:val="00FE3616"/>
    <w:rsid w:val="00FF6122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green"/>
    </o:shapedefaults>
    <o:shapelayout v:ext="edit">
      <o:idmap v:ext="edit" data="2"/>
    </o:shapelayout>
  </w:shapeDefaults>
  <w:decimalSymbol w:val=","/>
  <w:listSeparator w:val=";"/>
  <w14:docId w14:val="411EFAC1"/>
  <w15:docId w15:val="{9F1BE48C-CC86-4C7A-BC07-9CF0C5457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512E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124E36"/>
    <w:rPr>
      <w:color w:val="0000FF"/>
      <w:u w:val="single"/>
    </w:rPr>
  </w:style>
  <w:style w:type="paragraph" w:styleId="Textedebulles">
    <w:name w:val="Balloon Text"/>
    <w:basedOn w:val="Normal"/>
    <w:semiHidden/>
    <w:rsid w:val="00BC25D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3D61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611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3D61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D611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65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voyages.gondran@wanadoo.fr" TargetMode="External"/><Relationship Id="rId1" Type="http://schemas.openxmlformats.org/officeDocument/2006/relationships/hyperlink" Target="mailto:voyages.gondran@wanadoo.fr" TargetMode="External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ssier%20partage\feuille%20ent&#234;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feuille entête</Template>
  <TotalTime>8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Links>
    <vt:vector size="6" baseType="variant">
      <vt:variant>
        <vt:i4>1572964</vt:i4>
      </vt:variant>
      <vt:variant>
        <vt:i4>0</vt:i4>
      </vt:variant>
      <vt:variant>
        <vt:i4>0</vt:i4>
      </vt:variant>
      <vt:variant>
        <vt:i4>5</vt:i4>
      </vt:variant>
      <vt:variant>
        <vt:lpwstr>mailto:voyages.gondran@wanadoo.fr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Voyages Gondran</cp:lastModifiedBy>
  <cp:revision>2</cp:revision>
  <cp:lastPrinted>2025-11-20T14:49:00Z</cp:lastPrinted>
  <dcterms:created xsi:type="dcterms:W3CDTF">2025-11-20T14:57:00Z</dcterms:created>
  <dcterms:modified xsi:type="dcterms:W3CDTF">2025-11-20T14:57:00Z</dcterms:modified>
</cp:coreProperties>
</file>